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AFA8" w14:textId="7475ADF1" w:rsidR="00057D57" w:rsidRPr="004E3BF8" w:rsidRDefault="00057D57" w:rsidP="00057D57">
      <w:pPr>
        <w:tabs>
          <w:tab w:val="left" w:pos="4800"/>
        </w:tabs>
        <w:jc w:val="center"/>
        <w:rPr>
          <w:i/>
          <w:iCs/>
          <w:sz w:val="20"/>
          <w:szCs w:val="20"/>
        </w:rPr>
      </w:pPr>
    </w:p>
    <w:p w14:paraId="1ACA358B" w14:textId="77777777" w:rsidR="003C0C62" w:rsidRDefault="003C0C62" w:rsidP="00127ABC">
      <w:pPr>
        <w:pStyle w:val="Kjene"/>
        <w:rPr>
          <w:sz w:val="20"/>
          <w:szCs w:val="22"/>
        </w:rPr>
      </w:pPr>
    </w:p>
    <w:p w14:paraId="64C52249" w14:textId="77777777" w:rsidR="003C0C62" w:rsidRPr="00C6757D" w:rsidRDefault="003C0C62" w:rsidP="003C0C62">
      <w:pPr>
        <w:spacing w:line="276" w:lineRule="auto"/>
        <w:jc w:val="right"/>
        <w:rPr>
          <w:sz w:val="24"/>
          <w:szCs w:val="24"/>
        </w:rPr>
      </w:pPr>
      <w:r w:rsidRPr="00C6757D">
        <w:rPr>
          <w:sz w:val="24"/>
          <w:szCs w:val="24"/>
        </w:rPr>
        <w:t>SASKAŅOTS</w:t>
      </w:r>
    </w:p>
    <w:p w14:paraId="79C1343D" w14:textId="77777777" w:rsidR="003C0C62" w:rsidRPr="00C6757D" w:rsidRDefault="003C0C62" w:rsidP="003C0C62">
      <w:pPr>
        <w:spacing w:line="276" w:lineRule="auto"/>
        <w:jc w:val="right"/>
        <w:rPr>
          <w:sz w:val="24"/>
          <w:szCs w:val="24"/>
        </w:rPr>
      </w:pPr>
    </w:p>
    <w:p w14:paraId="03FE13AE" w14:textId="5A3AAA2A" w:rsidR="003C0C62" w:rsidRPr="00C6757D" w:rsidRDefault="003C0C62" w:rsidP="003C0C62">
      <w:pPr>
        <w:spacing w:line="276" w:lineRule="auto"/>
        <w:jc w:val="right"/>
        <w:rPr>
          <w:sz w:val="24"/>
          <w:szCs w:val="24"/>
        </w:rPr>
      </w:pPr>
      <w:r w:rsidRPr="00C6757D">
        <w:rPr>
          <w:sz w:val="24"/>
          <w:szCs w:val="24"/>
        </w:rPr>
        <w:t>Finanšu un ekonomikas nodaļas vad</w:t>
      </w:r>
      <w:r>
        <w:rPr>
          <w:sz w:val="24"/>
          <w:szCs w:val="24"/>
        </w:rPr>
        <w:t>ītāja</w:t>
      </w:r>
      <w:r w:rsidR="00B92C50">
        <w:rPr>
          <w:sz w:val="24"/>
          <w:szCs w:val="24"/>
        </w:rPr>
        <w:t>s v.</w:t>
      </w:r>
      <w:r>
        <w:rPr>
          <w:sz w:val="24"/>
          <w:szCs w:val="24"/>
        </w:rPr>
        <w:t xml:space="preserve"> </w:t>
      </w:r>
      <w:r w:rsidR="00B92C50">
        <w:rPr>
          <w:sz w:val="24"/>
          <w:szCs w:val="24"/>
        </w:rPr>
        <w:t>Vineta Āboliņa</w:t>
      </w:r>
    </w:p>
    <w:p w14:paraId="4545B614" w14:textId="77777777" w:rsidR="003C0C62" w:rsidRPr="002C5607" w:rsidRDefault="003C0C62" w:rsidP="003C0C62">
      <w:pPr>
        <w:spacing w:line="276" w:lineRule="auto"/>
        <w:jc w:val="right"/>
        <w:rPr>
          <w:i/>
          <w:iCs/>
          <w:sz w:val="24"/>
          <w:szCs w:val="24"/>
          <w:lang w:eastAsia="lv-LV"/>
        </w:rPr>
      </w:pPr>
      <w:r w:rsidRPr="002C5607">
        <w:rPr>
          <w:i/>
          <w:iCs/>
          <w:sz w:val="24"/>
          <w:szCs w:val="24"/>
          <w:lang w:eastAsia="lv-LV"/>
        </w:rPr>
        <w:t>Datums skatāms laika zīmogā (paraksts)*</w:t>
      </w:r>
    </w:p>
    <w:p w14:paraId="1E66FC21" w14:textId="77777777" w:rsidR="003C0C62" w:rsidRPr="00C6757D" w:rsidRDefault="003C0C62" w:rsidP="003C0C62">
      <w:pPr>
        <w:spacing w:line="276" w:lineRule="auto"/>
        <w:jc w:val="both"/>
        <w:rPr>
          <w:sz w:val="24"/>
          <w:szCs w:val="24"/>
          <w:lang w:eastAsia="lv-LV"/>
        </w:rPr>
      </w:pPr>
    </w:p>
    <w:p w14:paraId="6FE32FD0" w14:textId="77777777" w:rsidR="003C0C62" w:rsidRPr="00C6757D" w:rsidRDefault="003C0C62" w:rsidP="003C0C62">
      <w:pPr>
        <w:spacing w:line="276" w:lineRule="auto"/>
        <w:jc w:val="right"/>
        <w:rPr>
          <w:sz w:val="24"/>
          <w:szCs w:val="24"/>
        </w:rPr>
      </w:pPr>
      <w:r w:rsidRPr="00C6757D">
        <w:rPr>
          <w:sz w:val="24"/>
          <w:szCs w:val="24"/>
        </w:rPr>
        <w:t xml:space="preserve">Izpilddirektors </w:t>
      </w:r>
      <w:r>
        <w:rPr>
          <w:sz w:val="24"/>
          <w:szCs w:val="24"/>
        </w:rPr>
        <w:t xml:space="preserve">Rimants </w:t>
      </w:r>
      <w:proofErr w:type="spellStart"/>
      <w:r>
        <w:rPr>
          <w:sz w:val="24"/>
          <w:szCs w:val="24"/>
        </w:rPr>
        <w:t>Safonovs</w:t>
      </w:r>
      <w:proofErr w:type="spellEnd"/>
    </w:p>
    <w:p w14:paraId="79AE36BF" w14:textId="77777777" w:rsidR="003C0C62" w:rsidRPr="002C5607" w:rsidRDefault="003C0C62" w:rsidP="003C0C62">
      <w:pPr>
        <w:spacing w:line="276" w:lineRule="auto"/>
        <w:jc w:val="right"/>
        <w:rPr>
          <w:i/>
          <w:iCs/>
          <w:sz w:val="24"/>
          <w:szCs w:val="24"/>
          <w:lang w:eastAsia="lv-LV"/>
        </w:rPr>
      </w:pPr>
      <w:r w:rsidRPr="002C5607">
        <w:rPr>
          <w:i/>
          <w:iCs/>
          <w:sz w:val="24"/>
          <w:szCs w:val="24"/>
          <w:lang w:eastAsia="lv-LV"/>
        </w:rPr>
        <w:t>Datums skatāms laika zīmogā (paraksts)*</w:t>
      </w:r>
    </w:p>
    <w:p w14:paraId="2B7724B7" w14:textId="77777777" w:rsidR="003C0C62" w:rsidRPr="00C6757D" w:rsidRDefault="003C0C62" w:rsidP="003C0C62">
      <w:pPr>
        <w:spacing w:after="200" w:line="276" w:lineRule="auto"/>
        <w:jc w:val="center"/>
        <w:rPr>
          <w:b/>
          <w:sz w:val="24"/>
          <w:szCs w:val="24"/>
        </w:rPr>
      </w:pPr>
    </w:p>
    <w:p w14:paraId="14C8468B" w14:textId="77777777" w:rsidR="003C0C62" w:rsidRDefault="003C0C62" w:rsidP="003C0C62">
      <w:pPr>
        <w:spacing w:after="200" w:line="276" w:lineRule="auto"/>
        <w:jc w:val="center"/>
        <w:rPr>
          <w:b/>
          <w:sz w:val="24"/>
          <w:szCs w:val="24"/>
        </w:rPr>
      </w:pPr>
      <w:r w:rsidRPr="00C6757D">
        <w:rPr>
          <w:b/>
          <w:sz w:val="24"/>
          <w:szCs w:val="24"/>
        </w:rPr>
        <w:t>Maksas pakalpojuma izcenojuma aprēķins</w:t>
      </w:r>
    </w:p>
    <w:p w14:paraId="6246EF9A" w14:textId="77777777" w:rsidR="003C0C62" w:rsidRDefault="003C0C62" w:rsidP="003C0C62">
      <w:pPr>
        <w:spacing w:after="20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VĀRMES PAMATSKOLA</w:t>
      </w:r>
    </w:p>
    <w:p w14:paraId="5662CE1F" w14:textId="77777777" w:rsidR="003C0C62" w:rsidRDefault="003C0C62" w:rsidP="003C0C62">
      <w:pPr>
        <w:spacing w:after="200" w:line="276" w:lineRule="auto"/>
        <w:jc w:val="center"/>
        <w:rPr>
          <w:bCs/>
          <w:sz w:val="24"/>
          <w:szCs w:val="24"/>
        </w:rPr>
      </w:pPr>
      <w:r w:rsidRPr="00A80C8C">
        <w:rPr>
          <w:bCs/>
          <w:sz w:val="24"/>
          <w:szCs w:val="24"/>
        </w:rPr>
        <w:t>Vārmes pamatskola, Vārmes pagasts, Kuldīgas novads, LV-3333</w:t>
      </w:r>
    </w:p>
    <w:p w14:paraId="278A59AC" w14:textId="77777777" w:rsidR="003C0C62" w:rsidRDefault="003C0C62" w:rsidP="003C0C62">
      <w:pPr>
        <w:spacing w:after="200" w:line="276" w:lineRule="auto"/>
        <w:jc w:val="center"/>
        <w:rPr>
          <w:bCs/>
          <w:sz w:val="24"/>
          <w:szCs w:val="24"/>
        </w:rPr>
      </w:pPr>
    </w:p>
    <w:p w14:paraId="019EF03B" w14:textId="77777777" w:rsidR="003C0C62" w:rsidRDefault="003C0C62" w:rsidP="003C0C62">
      <w:pPr>
        <w:spacing w:after="200" w:line="276" w:lineRule="auto"/>
        <w:jc w:val="center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Maksas pakalpojumu veids – </w:t>
      </w:r>
      <w:r w:rsidRPr="00A80C8C">
        <w:rPr>
          <w:b/>
          <w:sz w:val="24"/>
          <w:szCs w:val="24"/>
        </w:rPr>
        <w:t>telpu noma (1m</w:t>
      </w:r>
      <w:r w:rsidRPr="00A80C8C">
        <w:rPr>
          <w:b/>
          <w:sz w:val="24"/>
          <w:szCs w:val="24"/>
          <w:vertAlign w:val="superscript"/>
        </w:rPr>
        <w:t>2</w:t>
      </w:r>
      <w:r w:rsidRPr="00A80C8C">
        <w:rPr>
          <w:b/>
          <w:sz w:val="24"/>
          <w:szCs w:val="24"/>
        </w:rPr>
        <w:t>)</w:t>
      </w:r>
    </w:p>
    <w:p w14:paraId="4972CB9E" w14:textId="77777777" w:rsidR="003C0C62" w:rsidRPr="00A80C8C" w:rsidRDefault="003C0C62" w:rsidP="003C0C62">
      <w:pPr>
        <w:spacing w:after="200" w:line="276" w:lineRule="auto"/>
        <w:jc w:val="center"/>
        <w:rPr>
          <w:bCs/>
          <w:sz w:val="24"/>
          <w:szCs w:val="24"/>
        </w:rPr>
      </w:pPr>
      <w:r>
        <w:rPr>
          <w:b/>
          <w:sz w:val="24"/>
          <w:szCs w:val="24"/>
        </w:rPr>
        <w:t>01.08.2025. – 31.12.2025.</w:t>
      </w: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4755"/>
        <w:gridCol w:w="3401"/>
      </w:tblGrid>
      <w:tr w:rsidR="003C0C62" w:rsidRPr="00C6757D" w14:paraId="18038A7B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A517A" w14:textId="77777777" w:rsidR="003C0C62" w:rsidRPr="00C6757D" w:rsidRDefault="003C0C62" w:rsidP="00DB64E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C6757D">
              <w:rPr>
                <w:sz w:val="24"/>
                <w:szCs w:val="24"/>
              </w:rPr>
              <w:t>Izdevumu klasifikācijas kods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49BE6" w14:textId="77777777" w:rsidR="003C0C62" w:rsidRPr="00C6757D" w:rsidRDefault="003C0C62" w:rsidP="00DB64E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C6757D">
              <w:rPr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D9395" w14:textId="77777777" w:rsidR="003C0C62" w:rsidRPr="00C6757D" w:rsidRDefault="003C0C62" w:rsidP="00DB64E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C6757D">
              <w:rPr>
                <w:sz w:val="24"/>
                <w:szCs w:val="24"/>
              </w:rPr>
              <w:t>Izmaksu apjoms noteiktā laikposmā viena maksas pakalpojuma veida nodrošināšanai</w:t>
            </w:r>
            <w:r>
              <w:rPr>
                <w:sz w:val="24"/>
                <w:szCs w:val="24"/>
              </w:rPr>
              <w:t xml:space="preserve"> (EUR)</w:t>
            </w:r>
          </w:p>
        </w:tc>
      </w:tr>
      <w:tr w:rsidR="003C0C62" w:rsidRPr="00C6757D" w14:paraId="673AED81" w14:textId="77777777" w:rsidTr="00DB64E2">
        <w:trPr>
          <w:trHeight w:val="328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451DF" w14:textId="77777777" w:rsidR="003C0C62" w:rsidRPr="00C6757D" w:rsidRDefault="003C0C62" w:rsidP="00DB64E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6757D">
              <w:rPr>
                <w:sz w:val="24"/>
                <w:szCs w:val="24"/>
              </w:rPr>
              <w:t>1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5B2E7" w14:textId="77777777" w:rsidR="003C0C62" w:rsidRPr="00C6757D" w:rsidRDefault="003C0C62" w:rsidP="00DB64E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6757D">
              <w:rPr>
                <w:sz w:val="24"/>
                <w:szCs w:val="24"/>
              </w:rPr>
              <w:t>2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D080F" w14:textId="77777777" w:rsidR="003C0C62" w:rsidRPr="00C6757D" w:rsidRDefault="003C0C62" w:rsidP="00DB64E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6757D">
              <w:rPr>
                <w:sz w:val="24"/>
                <w:szCs w:val="24"/>
              </w:rPr>
              <w:t>3</w:t>
            </w:r>
          </w:p>
        </w:tc>
      </w:tr>
      <w:tr w:rsidR="003C0C62" w:rsidRPr="00C6757D" w14:paraId="0D6708B3" w14:textId="77777777" w:rsidTr="00DB64E2">
        <w:trPr>
          <w:trHeight w:val="250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67B2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4FED8" w14:textId="77777777" w:rsidR="003C0C62" w:rsidRPr="00345414" w:rsidRDefault="003C0C62" w:rsidP="00DB64E2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345414">
              <w:rPr>
                <w:b/>
                <w:bCs/>
                <w:sz w:val="22"/>
                <w:szCs w:val="22"/>
              </w:rPr>
              <w:t>Tiešās izmaksas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15C85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x</w:t>
            </w:r>
          </w:p>
        </w:tc>
      </w:tr>
      <w:tr w:rsidR="003C0C62" w:rsidRPr="00C6757D" w14:paraId="23B5084D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7F36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11193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1FB1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Darba alga apkopējai</w:t>
            </w:r>
          </w:p>
          <w:p w14:paraId="1E02CAC7" w14:textId="77777777" w:rsidR="003C0C62" w:rsidRPr="00345414" w:rsidRDefault="003C0C62" w:rsidP="00DB64E2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345414">
              <w:rPr>
                <w:i/>
                <w:iCs/>
                <w:sz w:val="22"/>
                <w:szCs w:val="22"/>
              </w:rPr>
              <w:t>740 EUR * 2 slodzes * 12 mēneši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0956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 </w:t>
            </w:r>
            <w:r w:rsidRPr="00345414">
              <w:rPr>
                <w:sz w:val="22"/>
                <w:szCs w:val="22"/>
              </w:rPr>
              <w:t>760</w:t>
            </w:r>
            <w:r>
              <w:rPr>
                <w:sz w:val="22"/>
                <w:szCs w:val="22"/>
              </w:rPr>
              <w:t>,00</w:t>
            </w:r>
          </w:p>
        </w:tc>
      </w:tr>
      <w:tr w:rsidR="003C0C62" w:rsidRPr="00C6757D" w14:paraId="7BB28232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46B7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12193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C507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 xml:space="preserve">DD VSAOI no darba algas apkopējai </w:t>
            </w:r>
          </w:p>
          <w:p w14:paraId="13F082C6" w14:textId="77777777" w:rsidR="003C0C62" w:rsidRPr="00345414" w:rsidRDefault="003C0C62" w:rsidP="00DB64E2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345414">
              <w:rPr>
                <w:i/>
                <w:iCs/>
                <w:sz w:val="22"/>
                <w:szCs w:val="22"/>
              </w:rPr>
              <w:t>17 760 EUR * 23,59% * 12 mēneši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A89F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4 189,58</w:t>
            </w:r>
          </w:p>
        </w:tc>
      </w:tr>
      <w:tr w:rsidR="003C0C62" w:rsidRPr="00C6757D" w14:paraId="25CFE2D5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BF57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11193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13CB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Darba alga remontstrādniekam</w:t>
            </w:r>
          </w:p>
          <w:p w14:paraId="6DFA2C82" w14:textId="77777777" w:rsidR="003C0C62" w:rsidRPr="00345414" w:rsidRDefault="003C0C62" w:rsidP="00DB64E2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345414">
              <w:rPr>
                <w:i/>
                <w:iCs/>
                <w:sz w:val="22"/>
                <w:szCs w:val="22"/>
              </w:rPr>
              <w:t>801 EUR * 12 mēneši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684B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 </w:t>
            </w:r>
            <w:r w:rsidRPr="00345414">
              <w:rPr>
                <w:sz w:val="22"/>
                <w:szCs w:val="22"/>
              </w:rPr>
              <w:t>612</w:t>
            </w:r>
            <w:r>
              <w:rPr>
                <w:sz w:val="22"/>
                <w:szCs w:val="22"/>
              </w:rPr>
              <w:t>,00</w:t>
            </w:r>
          </w:p>
        </w:tc>
      </w:tr>
      <w:tr w:rsidR="003C0C62" w:rsidRPr="00C6757D" w14:paraId="618EB5B1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DA33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12193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A1AE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DD VSAOI no darba algas remontstrādniekam</w:t>
            </w:r>
          </w:p>
          <w:p w14:paraId="058F712C" w14:textId="77777777" w:rsidR="003C0C62" w:rsidRPr="00345414" w:rsidRDefault="003C0C62" w:rsidP="00DB64E2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345414">
              <w:rPr>
                <w:i/>
                <w:iCs/>
                <w:sz w:val="22"/>
                <w:szCs w:val="22"/>
              </w:rPr>
              <w:t xml:space="preserve">9 612 EUR * 23,59%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5A1B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2 267,47</w:t>
            </w:r>
          </w:p>
        </w:tc>
      </w:tr>
      <w:tr w:rsidR="003C0C62" w:rsidRPr="00C6757D" w14:paraId="06BF0F2C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391E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11193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0A5D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Darba alga saimniecības vadītājam</w:t>
            </w:r>
          </w:p>
          <w:p w14:paraId="14CB8328" w14:textId="77777777" w:rsidR="003C0C62" w:rsidRPr="00345414" w:rsidRDefault="003C0C62" w:rsidP="00DB64E2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345414">
              <w:rPr>
                <w:i/>
                <w:iCs/>
                <w:sz w:val="22"/>
                <w:szCs w:val="22"/>
              </w:rPr>
              <w:t>1 025 EUR * 12 mēneši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4230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 </w:t>
            </w:r>
            <w:r w:rsidRPr="00345414">
              <w:rPr>
                <w:sz w:val="22"/>
                <w:szCs w:val="22"/>
              </w:rPr>
              <w:t>300</w:t>
            </w:r>
            <w:r>
              <w:rPr>
                <w:sz w:val="22"/>
                <w:szCs w:val="22"/>
              </w:rPr>
              <w:t>,00</w:t>
            </w:r>
          </w:p>
        </w:tc>
      </w:tr>
      <w:tr w:rsidR="003C0C62" w:rsidRPr="00C6757D" w14:paraId="56107B62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B564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12193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B630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DD VSAOI no darba algas saimniecības vadītājam</w:t>
            </w:r>
          </w:p>
          <w:p w14:paraId="14E628C1" w14:textId="77777777" w:rsidR="003C0C62" w:rsidRPr="00345414" w:rsidRDefault="003C0C62" w:rsidP="00DB64E2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345414">
              <w:rPr>
                <w:i/>
                <w:iCs/>
                <w:sz w:val="22"/>
                <w:szCs w:val="22"/>
              </w:rPr>
              <w:t>12 300 EUR * 23,59%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3B5E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2 901,57</w:t>
            </w:r>
          </w:p>
        </w:tc>
      </w:tr>
      <w:tr w:rsidR="003C0C62" w:rsidRPr="00C6757D" w14:paraId="60287F19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5091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1AF15" w14:textId="77777777" w:rsidR="003C0C62" w:rsidRPr="00345414" w:rsidRDefault="003C0C62" w:rsidP="00DB64E2">
            <w:pPr>
              <w:spacing w:line="276" w:lineRule="auto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45414">
              <w:rPr>
                <w:b/>
                <w:bCs/>
                <w:i/>
                <w:iCs/>
                <w:sz w:val="22"/>
                <w:szCs w:val="22"/>
              </w:rPr>
              <w:t>Tiešās izmaksas kopā: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7B64" w14:textId="77777777" w:rsidR="003C0C62" w:rsidRPr="00345414" w:rsidRDefault="003C0C62" w:rsidP="00DB64E2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45414">
              <w:rPr>
                <w:b/>
                <w:bCs/>
                <w:i/>
                <w:iCs/>
                <w:sz w:val="22"/>
                <w:szCs w:val="22"/>
              </w:rPr>
              <w:t>49 030,62</w:t>
            </w:r>
          </w:p>
        </w:tc>
      </w:tr>
      <w:tr w:rsidR="003C0C62" w:rsidRPr="00C6757D" w14:paraId="18F92EEB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BEC6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3597F" w14:textId="77777777" w:rsidR="003C0C62" w:rsidRPr="00345414" w:rsidRDefault="003C0C62" w:rsidP="00DB64E2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345414">
              <w:rPr>
                <w:b/>
                <w:bCs/>
                <w:sz w:val="22"/>
                <w:szCs w:val="22"/>
              </w:rPr>
              <w:t>Netiešās izmaksas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D0D05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x</w:t>
            </w:r>
          </w:p>
        </w:tc>
      </w:tr>
      <w:tr w:rsidR="003C0C62" w:rsidRPr="00C6757D" w14:paraId="0489101D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A665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2222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2CEE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Izdevumi par ūdeni un kanalizāciju</w:t>
            </w:r>
          </w:p>
          <w:p w14:paraId="76E5A829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240 EUR *</w:t>
            </w:r>
            <w:r>
              <w:rPr>
                <w:sz w:val="22"/>
                <w:szCs w:val="22"/>
              </w:rPr>
              <w:t xml:space="preserve"> </w:t>
            </w:r>
            <w:r w:rsidRPr="00345414">
              <w:rPr>
                <w:sz w:val="22"/>
                <w:szCs w:val="22"/>
              </w:rPr>
              <w:t>12 mēneši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16EB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 </w:t>
            </w:r>
            <w:r w:rsidRPr="00345414">
              <w:rPr>
                <w:sz w:val="22"/>
                <w:szCs w:val="22"/>
              </w:rPr>
              <w:t>880</w:t>
            </w:r>
            <w:r>
              <w:rPr>
                <w:sz w:val="22"/>
                <w:szCs w:val="22"/>
              </w:rPr>
              <w:t>,00</w:t>
            </w:r>
          </w:p>
        </w:tc>
      </w:tr>
      <w:tr w:rsidR="003C0C62" w:rsidRPr="00C6757D" w14:paraId="28E9D4E0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DABD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2223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52F6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Izdevumi par elektroenerģiju</w:t>
            </w:r>
          </w:p>
          <w:p w14:paraId="39D27A17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1 016 EUR * 12 mēneši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8C36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 </w:t>
            </w:r>
            <w:r w:rsidRPr="00345414">
              <w:rPr>
                <w:sz w:val="22"/>
                <w:szCs w:val="22"/>
              </w:rPr>
              <w:t>200</w:t>
            </w:r>
            <w:r>
              <w:rPr>
                <w:sz w:val="22"/>
                <w:szCs w:val="22"/>
              </w:rPr>
              <w:t>,00</w:t>
            </w:r>
          </w:p>
        </w:tc>
      </w:tr>
      <w:tr w:rsidR="003C0C62" w:rsidRPr="00C6757D" w14:paraId="4AC2F60F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6660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2224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31EA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Izdevumi par atkritumu izvešanu</w:t>
            </w:r>
          </w:p>
          <w:p w14:paraId="6533AAF5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67 EUR * 12 mēneši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67C0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804</w:t>
            </w:r>
            <w:r>
              <w:rPr>
                <w:sz w:val="22"/>
                <w:szCs w:val="22"/>
              </w:rPr>
              <w:t>,00</w:t>
            </w:r>
          </w:p>
        </w:tc>
      </w:tr>
      <w:tr w:rsidR="003C0C62" w:rsidRPr="00C6757D" w14:paraId="510C31DF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77F7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2233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0264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 xml:space="preserve">Izdevumi par transporta pakalpojumiem – </w:t>
            </w:r>
            <w:r w:rsidRPr="00345414">
              <w:rPr>
                <w:i/>
                <w:iCs/>
                <w:sz w:val="22"/>
                <w:szCs w:val="22"/>
              </w:rPr>
              <w:t>granulu piegāde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90FD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240</w:t>
            </w:r>
            <w:r>
              <w:rPr>
                <w:sz w:val="22"/>
                <w:szCs w:val="22"/>
              </w:rPr>
              <w:t>,00</w:t>
            </w:r>
          </w:p>
        </w:tc>
      </w:tr>
      <w:tr w:rsidR="003C0C62" w:rsidRPr="00C6757D" w14:paraId="6B0130FC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0A82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lastRenderedPageBreak/>
              <w:t>2243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F68B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 xml:space="preserve">Iekārtu, inventāra un aparatūras remonts, tehniskā apkalpošana </w:t>
            </w:r>
            <w:r w:rsidRPr="00345414">
              <w:rPr>
                <w:i/>
                <w:iCs/>
                <w:sz w:val="22"/>
                <w:szCs w:val="22"/>
              </w:rPr>
              <w:t>(ugunsdzēšamo aparātu apkope, apkures katla apkope)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F9C1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475</w:t>
            </w:r>
            <w:r>
              <w:rPr>
                <w:sz w:val="22"/>
                <w:szCs w:val="22"/>
              </w:rPr>
              <w:t>,00</w:t>
            </w:r>
          </w:p>
        </w:tc>
      </w:tr>
      <w:tr w:rsidR="003C0C62" w:rsidRPr="00C6757D" w14:paraId="304421B7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2584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2244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F712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 xml:space="preserve">Nekustamā īpašuma uzturēšana </w:t>
            </w:r>
            <w:r w:rsidRPr="00345414">
              <w:rPr>
                <w:i/>
                <w:iCs/>
                <w:sz w:val="22"/>
                <w:szCs w:val="22"/>
              </w:rPr>
              <w:t>(paklāju maiņa, apkures iekārtu apkalpošanas darbi, deratizācija, ūdens testēšanas pakalpojumi, dūmvadu tīrīšana, automātiskās ugunsgrēka atklāšanas un trauksmes izziņošanas sistēmu apkalpošana, ventilācijas sistēmas, siltummezgla un kondicionēšanas iekārtas apsekošana un apkope)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3745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 </w:t>
            </w:r>
            <w:r w:rsidRPr="00345414">
              <w:rPr>
                <w:sz w:val="22"/>
                <w:szCs w:val="22"/>
              </w:rPr>
              <w:t>631</w:t>
            </w:r>
            <w:r>
              <w:rPr>
                <w:sz w:val="22"/>
                <w:szCs w:val="22"/>
              </w:rPr>
              <w:t>,00</w:t>
            </w:r>
          </w:p>
        </w:tc>
      </w:tr>
      <w:tr w:rsidR="003C0C62" w:rsidRPr="00C6757D" w14:paraId="213414EC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468B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2321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0CE6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 xml:space="preserve">Kurināmais - </w:t>
            </w:r>
            <w:r w:rsidRPr="00345414">
              <w:rPr>
                <w:i/>
                <w:iCs/>
                <w:sz w:val="22"/>
                <w:szCs w:val="22"/>
              </w:rPr>
              <w:t>granulas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BB8E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 </w:t>
            </w:r>
            <w:r w:rsidRPr="00345414">
              <w:rPr>
                <w:sz w:val="22"/>
                <w:szCs w:val="22"/>
              </w:rPr>
              <w:t>822</w:t>
            </w:r>
            <w:r>
              <w:rPr>
                <w:sz w:val="22"/>
                <w:szCs w:val="22"/>
              </w:rPr>
              <w:t>,00</w:t>
            </w:r>
          </w:p>
        </w:tc>
      </w:tr>
      <w:tr w:rsidR="003C0C62" w:rsidRPr="00C6757D" w14:paraId="38440CD4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6F82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2350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BCE6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Kārtējā remonta un iestāžu uzturēšanas materiāli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81E6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 </w:t>
            </w:r>
            <w:r w:rsidRPr="00345414">
              <w:rPr>
                <w:sz w:val="22"/>
                <w:szCs w:val="22"/>
              </w:rPr>
              <w:t>820</w:t>
            </w:r>
            <w:r>
              <w:rPr>
                <w:sz w:val="22"/>
                <w:szCs w:val="22"/>
              </w:rPr>
              <w:t>,00</w:t>
            </w:r>
          </w:p>
        </w:tc>
      </w:tr>
      <w:tr w:rsidR="003C0C62" w:rsidRPr="00C6757D" w14:paraId="5C4FECD8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E44E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  <w:r w:rsidRPr="00345414">
              <w:rPr>
                <w:i/>
                <w:sz w:val="22"/>
                <w:szCs w:val="22"/>
              </w:rPr>
              <w:t>5210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3C28" w14:textId="77777777" w:rsidR="003C0C62" w:rsidRPr="00345414" w:rsidRDefault="003C0C62" w:rsidP="00DB64E2">
            <w:pPr>
              <w:spacing w:line="276" w:lineRule="auto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Ēkas amortizācijas izmaksas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B0BB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45414">
              <w:rPr>
                <w:sz w:val="22"/>
                <w:szCs w:val="22"/>
              </w:rPr>
              <w:t>5 140,56</w:t>
            </w:r>
          </w:p>
        </w:tc>
      </w:tr>
      <w:tr w:rsidR="003C0C62" w:rsidRPr="00C6757D" w14:paraId="119C0FFC" w14:textId="77777777" w:rsidTr="00DB64E2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FE6D" w14:textId="77777777" w:rsidR="003C0C62" w:rsidRPr="00345414" w:rsidRDefault="003C0C62" w:rsidP="00DB64E2">
            <w:pPr>
              <w:spacing w:line="276" w:lineRule="auto"/>
              <w:rPr>
                <w:i/>
                <w:sz w:val="22"/>
                <w:szCs w:val="22"/>
              </w:rPr>
            </w:pP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65AEA" w14:textId="77777777" w:rsidR="003C0C62" w:rsidRPr="00345414" w:rsidRDefault="003C0C62" w:rsidP="00DB64E2">
            <w:pPr>
              <w:spacing w:line="276" w:lineRule="auto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345414">
              <w:rPr>
                <w:b/>
                <w:bCs/>
                <w:i/>
                <w:iCs/>
                <w:sz w:val="22"/>
                <w:szCs w:val="22"/>
              </w:rPr>
              <w:t>Netiešās izmaksas kopā: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A8925" w14:textId="77777777" w:rsidR="003C0C62" w:rsidRPr="00345414" w:rsidRDefault="003C0C62" w:rsidP="00DB64E2">
            <w:pPr>
              <w:spacing w:line="276" w:lineRule="auto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45414">
              <w:rPr>
                <w:b/>
                <w:bCs/>
                <w:i/>
                <w:iCs/>
                <w:sz w:val="22"/>
                <w:szCs w:val="22"/>
              </w:rPr>
              <w:t>52 012,56</w:t>
            </w:r>
          </w:p>
        </w:tc>
      </w:tr>
      <w:tr w:rsidR="003C0C62" w:rsidRPr="00C6757D" w14:paraId="6C4E80F6" w14:textId="77777777" w:rsidTr="00DB64E2">
        <w:trPr>
          <w:trHeight w:val="375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EB39" w14:textId="77777777" w:rsidR="003C0C62" w:rsidRPr="00345414" w:rsidRDefault="003C0C62" w:rsidP="00DB64E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5B7C9" w14:textId="77777777" w:rsidR="003C0C62" w:rsidRPr="00345414" w:rsidRDefault="003C0C62" w:rsidP="00DB64E2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45414">
              <w:rPr>
                <w:b/>
                <w:sz w:val="22"/>
                <w:szCs w:val="22"/>
              </w:rPr>
              <w:t>Pakalpojuma izmaksas kopā: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57D5" w14:textId="77777777" w:rsidR="003C0C62" w:rsidRPr="00345414" w:rsidRDefault="003C0C62" w:rsidP="00DB64E2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345414">
              <w:rPr>
                <w:b/>
                <w:bCs/>
                <w:sz w:val="22"/>
                <w:szCs w:val="22"/>
              </w:rPr>
              <w:t>101 043,18</w:t>
            </w:r>
          </w:p>
        </w:tc>
      </w:tr>
    </w:tbl>
    <w:p w14:paraId="1AB63D81" w14:textId="77777777" w:rsidR="003C0C62" w:rsidRPr="00C6757D" w:rsidRDefault="003C0C62" w:rsidP="003C0C62">
      <w:pPr>
        <w:spacing w:after="200" w:line="276" w:lineRule="auto"/>
        <w:rPr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13"/>
        <w:gridCol w:w="2127"/>
      </w:tblGrid>
      <w:tr w:rsidR="003C0C62" w:rsidRPr="00C6757D" w14:paraId="36DD728F" w14:textId="77777777" w:rsidTr="00DB64E2">
        <w:trPr>
          <w:trHeight w:val="315"/>
        </w:trPr>
        <w:tc>
          <w:tcPr>
            <w:tcW w:w="7513" w:type="dxa"/>
            <w:noWrap/>
            <w:vAlign w:val="bottom"/>
            <w:hideMark/>
          </w:tcPr>
          <w:p w14:paraId="5C623323" w14:textId="77777777" w:rsidR="003C0C62" w:rsidRPr="00345414" w:rsidRDefault="003C0C62" w:rsidP="00DB64E2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45414">
              <w:rPr>
                <w:color w:val="000000"/>
                <w:sz w:val="22"/>
                <w:szCs w:val="22"/>
              </w:rPr>
              <w:t>Maksas pakalpojuma vienību skaits noteiktā laikposmā (m</w:t>
            </w:r>
            <w:r w:rsidRPr="00345414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345414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3E50A52D" w14:textId="77777777" w:rsidR="003C0C62" w:rsidRPr="00345414" w:rsidRDefault="003C0C62" w:rsidP="00DB64E2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345414">
              <w:rPr>
                <w:color w:val="000000"/>
                <w:sz w:val="22"/>
                <w:szCs w:val="22"/>
              </w:rPr>
              <w:t>1</w:t>
            </w:r>
          </w:p>
        </w:tc>
      </w:tr>
      <w:tr w:rsidR="003C0C62" w:rsidRPr="00C6757D" w14:paraId="79A58D72" w14:textId="77777777" w:rsidTr="00DB64E2">
        <w:trPr>
          <w:trHeight w:val="315"/>
        </w:trPr>
        <w:tc>
          <w:tcPr>
            <w:tcW w:w="7513" w:type="dxa"/>
            <w:noWrap/>
            <w:vAlign w:val="bottom"/>
            <w:hideMark/>
          </w:tcPr>
          <w:p w14:paraId="6880AF2A" w14:textId="77777777" w:rsidR="003C0C62" w:rsidRPr="00345414" w:rsidRDefault="003C0C62" w:rsidP="00DB64E2">
            <w:pPr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345414">
              <w:rPr>
                <w:color w:val="000000"/>
                <w:sz w:val="22"/>
                <w:szCs w:val="22"/>
              </w:rPr>
              <w:t>Maksas pakalpojuma izcenojums (</w:t>
            </w:r>
            <w:proofErr w:type="spellStart"/>
            <w:r w:rsidRPr="00345414">
              <w:rPr>
                <w:i/>
                <w:color w:val="000000"/>
                <w:sz w:val="22"/>
                <w:szCs w:val="22"/>
              </w:rPr>
              <w:t>euro</w:t>
            </w:r>
            <w:proofErr w:type="spellEnd"/>
            <w:r w:rsidRPr="00345414">
              <w:rPr>
                <w:color w:val="000000"/>
                <w:sz w:val="22"/>
                <w:szCs w:val="22"/>
              </w:rPr>
              <w:t xml:space="preserve">) </w:t>
            </w:r>
            <w:r w:rsidRPr="00345414">
              <w:rPr>
                <w:iCs/>
                <w:color w:val="000000"/>
                <w:sz w:val="22"/>
                <w:szCs w:val="22"/>
              </w:rPr>
              <w:t>(ēkas platība 1 954,1 m</w:t>
            </w:r>
            <w:r w:rsidRPr="00345414">
              <w:rPr>
                <w:iCs/>
                <w:color w:val="000000"/>
                <w:sz w:val="22"/>
                <w:szCs w:val="22"/>
                <w:vertAlign w:val="superscript"/>
              </w:rPr>
              <w:t>2</w:t>
            </w:r>
            <w:r w:rsidRPr="00345414">
              <w:rPr>
                <w:iCs/>
                <w:color w:val="000000"/>
                <w:sz w:val="22"/>
                <w:szCs w:val="22"/>
              </w:rPr>
              <w:t>)</w:t>
            </w:r>
          </w:p>
          <w:p w14:paraId="2BCCC895" w14:textId="77777777" w:rsidR="003C0C62" w:rsidRPr="00345414" w:rsidRDefault="003C0C62" w:rsidP="00DB64E2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45414">
              <w:rPr>
                <w:b/>
                <w:bCs/>
                <w:iCs/>
                <w:color w:val="000000"/>
                <w:sz w:val="22"/>
                <w:szCs w:val="22"/>
              </w:rPr>
              <w:t xml:space="preserve">par 1 m2 bez PVN </w:t>
            </w:r>
            <w:r w:rsidRPr="00345414">
              <w:rPr>
                <w:b/>
                <w:bCs/>
                <w:i/>
                <w:color w:val="000000"/>
                <w:sz w:val="22"/>
                <w:szCs w:val="22"/>
                <w:u w:val="single"/>
              </w:rPr>
              <w:t>mēnesī</w:t>
            </w:r>
            <w:r w:rsidRPr="00345414"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345414">
              <w:rPr>
                <w:i/>
                <w:color w:val="000000"/>
                <w:sz w:val="22"/>
                <w:szCs w:val="22"/>
              </w:rPr>
              <w:t>(101 043,18 EUR : 1 954,1 m</w:t>
            </w:r>
            <w:r w:rsidRPr="00345414">
              <w:rPr>
                <w:i/>
                <w:color w:val="000000"/>
                <w:sz w:val="22"/>
                <w:szCs w:val="22"/>
                <w:vertAlign w:val="superscript"/>
              </w:rPr>
              <w:t>2 :</w:t>
            </w:r>
            <w:r w:rsidRPr="00345414">
              <w:rPr>
                <w:i/>
                <w:color w:val="000000"/>
                <w:sz w:val="22"/>
                <w:szCs w:val="22"/>
              </w:rPr>
              <w:t xml:space="preserve"> 12 mēneši)</w:t>
            </w:r>
          </w:p>
        </w:tc>
        <w:tc>
          <w:tcPr>
            <w:tcW w:w="2127" w:type="dxa"/>
            <w:noWrap/>
            <w:vAlign w:val="bottom"/>
          </w:tcPr>
          <w:p w14:paraId="6A37CC4D" w14:textId="77777777" w:rsidR="003C0C62" w:rsidRPr="00345414" w:rsidRDefault="003C0C62" w:rsidP="00DB64E2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345414">
              <w:rPr>
                <w:color w:val="000000"/>
                <w:sz w:val="22"/>
                <w:szCs w:val="22"/>
              </w:rPr>
              <w:t>4,31</w:t>
            </w:r>
          </w:p>
        </w:tc>
      </w:tr>
      <w:tr w:rsidR="003C0C62" w:rsidRPr="00C6757D" w14:paraId="1F3774AB" w14:textId="77777777" w:rsidTr="00DB64E2">
        <w:trPr>
          <w:trHeight w:val="315"/>
        </w:trPr>
        <w:tc>
          <w:tcPr>
            <w:tcW w:w="7513" w:type="dxa"/>
            <w:noWrap/>
            <w:vAlign w:val="bottom"/>
          </w:tcPr>
          <w:p w14:paraId="5F3048B2" w14:textId="77777777" w:rsidR="003C0C62" w:rsidRPr="00345414" w:rsidRDefault="003C0C62" w:rsidP="00DB64E2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45414">
              <w:rPr>
                <w:color w:val="000000"/>
                <w:sz w:val="22"/>
                <w:szCs w:val="22"/>
              </w:rPr>
              <w:t>Maksas pakalpojuma izcenojums (</w:t>
            </w:r>
            <w:proofErr w:type="spellStart"/>
            <w:r w:rsidRPr="00345414">
              <w:rPr>
                <w:color w:val="000000"/>
                <w:sz w:val="22"/>
                <w:szCs w:val="22"/>
              </w:rPr>
              <w:t>euro</w:t>
            </w:r>
            <w:proofErr w:type="spellEnd"/>
            <w:r w:rsidRPr="00345414">
              <w:rPr>
                <w:color w:val="000000"/>
                <w:sz w:val="22"/>
                <w:szCs w:val="22"/>
              </w:rPr>
              <w:t>) (ēkas platība 1 954,1 m2)</w:t>
            </w:r>
          </w:p>
          <w:p w14:paraId="5A61BF49" w14:textId="77777777" w:rsidR="003C0C62" w:rsidRPr="00345414" w:rsidRDefault="003C0C62" w:rsidP="00DB64E2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45414">
              <w:rPr>
                <w:b/>
                <w:bCs/>
                <w:color w:val="000000"/>
                <w:sz w:val="22"/>
                <w:szCs w:val="22"/>
              </w:rPr>
              <w:t xml:space="preserve">par 1 m2 bez PVN </w:t>
            </w:r>
            <w:r w:rsidRPr="00345414">
              <w:rPr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>dienā</w:t>
            </w:r>
            <w:r w:rsidRPr="00345414">
              <w:rPr>
                <w:color w:val="000000"/>
                <w:sz w:val="22"/>
                <w:szCs w:val="22"/>
              </w:rPr>
              <w:t xml:space="preserve"> </w:t>
            </w:r>
            <w:r w:rsidRPr="00345414">
              <w:rPr>
                <w:i/>
                <w:iCs/>
                <w:color w:val="000000"/>
                <w:sz w:val="22"/>
                <w:szCs w:val="22"/>
              </w:rPr>
              <w:t>(101 043,18 EUR : 1 954,1 m2 : 249 dienas)</w:t>
            </w:r>
          </w:p>
        </w:tc>
        <w:tc>
          <w:tcPr>
            <w:tcW w:w="2127" w:type="dxa"/>
            <w:noWrap/>
            <w:vAlign w:val="bottom"/>
          </w:tcPr>
          <w:p w14:paraId="72F43F90" w14:textId="77777777" w:rsidR="003C0C62" w:rsidRPr="00345414" w:rsidRDefault="003C0C62" w:rsidP="00DB64E2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345414">
              <w:rPr>
                <w:color w:val="000000"/>
                <w:sz w:val="22"/>
                <w:szCs w:val="22"/>
              </w:rPr>
              <w:t>0,21</w:t>
            </w:r>
          </w:p>
        </w:tc>
      </w:tr>
      <w:tr w:rsidR="003C0C62" w:rsidRPr="00C6757D" w14:paraId="079F55A6" w14:textId="77777777" w:rsidTr="00DB64E2">
        <w:trPr>
          <w:trHeight w:val="315"/>
        </w:trPr>
        <w:tc>
          <w:tcPr>
            <w:tcW w:w="7513" w:type="dxa"/>
            <w:noWrap/>
            <w:vAlign w:val="bottom"/>
          </w:tcPr>
          <w:p w14:paraId="2D83999E" w14:textId="77777777" w:rsidR="003C0C62" w:rsidRPr="00345414" w:rsidRDefault="003C0C62" w:rsidP="00DB64E2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45414">
              <w:rPr>
                <w:color w:val="000000"/>
                <w:sz w:val="22"/>
                <w:szCs w:val="22"/>
              </w:rPr>
              <w:t>Maksas pakalpojuma izcenojums (</w:t>
            </w:r>
            <w:proofErr w:type="spellStart"/>
            <w:r w:rsidRPr="00345414">
              <w:rPr>
                <w:color w:val="000000"/>
                <w:sz w:val="22"/>
                <w:szCs w:val="22"/>
              </w:rPr>
              <w:t>euro</w:t>
            </w:r>
            <w:proofErr w:type="spellEnd"/>
            <w:r w:rsidRPr="00345414">
              <w:rPr>
                <w:color w:val="000000"/>
                <w:sz w:val="22"/>
                <w:szCs w:val="22"/>
              </w:rPr>
              <w:t>) (ēkas platība 1 954,1 m2)</w:t>
            </w:r>
          </w:p>
          <w:p w14:paraId="2CA8FF8B" w14:textId="77777777" w:rsidR="003C0C62" w:rsidRPr="00345414" w:rsidRDefault="003C0C62" w:rsidP="00DB64E2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45414">
              <w:rPr>
                <w:b/>
                <w:bCs/>
                <w:color w:val="000000"/>
                <w:sz w:val="22"/>
                <w:szCs w:val="22"/>
              </w:rPr>
              <w:t xml:space="preserve">par 1 m2 bez PVN </w:t>
            </w:r>
            <w:r w:rsidRPr="00345414">
              <w:rPr>
                <w:b/>
                <w:bCs/>
                <w:i/>
                <w:iCs/>
                <w:color w:val="000000"/>
                <w:sz w:val="22"/>
                <w:szCs w:val="22"/>
                <w:u w:val="single"/>
              </w:rPr>
              <w:t>stundā</w:t>
            </w:r>
            <w:r w:rsidRPr="00345414">
              <w:rPr>
                <w:color w:val="000000"/>
                <w:sz w:val="22"/>
                <w:szCs w:val="22"/>
              </w:rPr>
              <w:t xml:space="preserve"> </w:t>
            </w:r>
            <w:r w:rsidRPr="00345414">
              <w:rPr>
                <w:i/>
                <w:iCs/>
                <w:color w:val="000000"/>
                <w:sz w:val="22"/>
                <w:szCs w:val="22"/>
              </w:rPr>
              <w:t>(101 043,18 EUR : 1 954,1 m2 : 1 987 stundas)</w:t>
            </w:r>
          </w:p>
        </w:tc>
        <w:tc>
          <w:tcPr>
            <w:tcW w:w="2127" w:type="dxa"/>
            <w:noWrap/>
            <w:vAlign w:val="bottom"/>
          </w:tcPr>
          <w:p w14:paraId="6A60335D" w14:textId="77777777" w:rsidR="003C0C62" w:rsidRPr="00345414" w:rsidRDefault="003C0C62" w:rsidP="00DB64E2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345414">
              <w:rPr>
                <w:color w:val="000000"/>
                <w:sz w:val="22"/>
                <w:szCs w:val="22"/>
              </w:rPr>
              <w:t>0,03</w:t>
            </w:r>
          </w:p>
        </w:tc>
      </w:tr>
      <w:tr w:rsidR="003C0C62" w:rsidRPr="00C6757D" w14:paraId="441FCC50" w14:textId="77777777" w:rsidTr="00DB64E2">
        <w:trPr>
          <w:trHeight w:val="315"/>
        </w:trPr>
        <w:tc>
          <w:tcPr>
            <w:tcW w:w="7513" w:type="dxa"/>
            <w:noWrap/>
            <w:vAlign w:val="bottom"/>
            <w:hideMark/>
          </w:tcPr>
          <w:p w14:paraId="06A57323" w14:textId="77777777" w:rsidR="003C0C62" w:rsidRPr="00345414" w:rsidRDefault="003C0C62" w:rsidP="00DB64E2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45414">
              <w:rPr>
                <w:color w:val="000000"/>
                <w:sz w:val="22"/>
                <w:szCs w:val="22"/>
              </w:rPr>
              <w:t>Prognozētais maksas pakalpojumu skaits gadā (gab.)*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2127" w:type="dxa"/>
            <w:noWrap/>
            <w:vAlign w:val="bottom"/>
            <w:hideMark/>
          </w:tcPr>
          <w:p w14:paraId="143EB12D" w14:textId="77777777" w:rsidR="003C0C62" w:rsidRPr="00345414" w:rsidRDefault="003C0C62" w:rsidP="00DB64E2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0C62" w:rsidRPr="00C6757D" w14:paraId="75723237" w14:textId="77777777" w:rsidTr="00DB64E2">
        <w:trPr>
          <w:trHeight w:val="315"/>
        </w:trPr>
        <w:tc>
          <w:tcPr>
            <w:tcW w:w="7513" w:type="dxa"/>
            <w:noWrap/>
            <w:vAlign w:val="bottom"/>
            <w:hideMark/>
          </w:tcPr>
          <w:p w14:paraId="12EDDF0C" w14:textId="77777777" w:rsidR="003C0C62" w:rsidRPr="00345414" w:rsidRDefault="003C0C62" w:rsidP="00DB64E2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345414">
              <w:rPr>
                <w:color w:val="000000"/>
                <w:sz w:val="22"/>
                <w:szCs w:val="22"/>
              </w:rPr>
              <w:t>Prognozētie ieņēmumi gadā (</w:t>
            </w:r>
            <w:proofErr w:type="spellStart"/>
            <w:r w:rsidRPr="00345414">
              <w:rPr>
                <w:i/>
                <w:color w:val="000000"/>
                <w:sz w:val="22"/>
                <w:szCs w:val="22"/>
              </w:rPr>
              <w:t>euro</w:t>
            </w:r>
            <w:proofErr w:type="spellEnd"/>
            <w:r w:rsidRPr="00345414">
              <w:rPr>
                <w:color w:val="000000"/>
                <w:sz w:val="22"/>
                <w:szCs w:val="22"/>
              </w:rPr>
              <w:t xml:space="preserve">)* </w:t>
            </w:r>
            <w:r w:rsidRPr="00345414">
              <w:rPr>
                <w:i/>
                <w:color w:val="000000"/>
                <w:sz w:val="22"/>
                <w:szCs w:val="22"/>
              </w:rPr>
              <w:t>(prognozētais maksas pakalpojumu skaits gadā, reizināts ar maksas pakalpojuma izcenojumu)</w:t>
            </w:r>
          </w:p>
        </w:tc>
        <w:tc>
          <w:tcPr>
            <w:tcW w:w="2127" w:type="dxa"/>
            <w:noWrap/>
            <w:vAlign w:val="bottom"/>
          </w:tcPr>
          <w:p w14:paraId="4A929BDC" w14:textId="77777777" w:rsidR="003C0C62" w:rsidRPr="00345414" w:rsidRDefault="003C0C62" w:rsidP="00DB64E2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8FD6C61" w14:textId="77777777" w:rsidR="003C0C62" w:rsidRDefault="003C0C62" w:rsidP="003C0C62">
      <w:pPr>
        <w:spacing w:before="120" w:after="120" w:line="276" w:lineRule="auto"/>
        <w:jc w:val="both"/>
        <w:rPr>
          <w:i/>
          <w:iCs/>
          <w:sz w:val="24"/>
          <w:szCs w:val="24"/>
        </w:rPr>
      </w:pPr>
      <w:r w:rsidRPr="00167671">
        <w:rPr>
          <w:i/>
          <w:iCs/>
          <w:sz w:val="24"/>
          <w:szCs w:val="24"/>
        </w:rPr>
        <w:t>Piezīme. *</w:t>
      </w:r>
      <w:r>
        <w:rPr>
          <w:i/>
          <w:iCs/>
          <w:sz w:val="24"/>
          <w:szCs w:val="24"/>
        </w:rPr>
        <w:t>*</w:t>
      </w:r>
      <w:r w:rsidRPr="00167671">
        <w:rPr>
          <w:i/>
          <w:iCs/>
          <w:sz w:val="24"/>
          <w:szCs w:val="24"/>
        </w:rPr>
        <w:t>Ailes neaizpilda, ja izvēlētais laikposms ir viens gads.</w:t>
      </w:r>
    </w:p>
    <w:p w14:paraId="6D339D94" w14:textId="77777777" w:rsidR="003C0C62" w:rsidRPr="00167671" w:rsidRDefault="003C0C62" w:rsidP="003C0C62">
      <w:pPr>
        <w:spacing w:before="120" w:after="120" w:line="276" w:lineRule="auto"/>
        <w:jc w:val="both"/>
        <w:rPr>
          <w:i/>
          <w:iCs/>
          <w:sz w:val="24"/>
          <w:szCs w:val="24"/>
        </w:rPr>
      </w:pPr>
    </w:p>
    <w:p w14:paraId="70311685" w14:textId="77777777" w:rsidR="003C0C62" w:rsidRPr="00C6757D" w:rsidRDefault="003C0C62" w:rsidP="003C0C62">
      <w:pPr>
        <w:spacing w:after="200" w:line="276" w:lineRule="auto"/>
        <w:rPr>
          <w:sz w:val="24"/>
          <w:szCs w:val="24"/>
        </w:rPr>
      </w:pPr>
      <w:r w:rsidRPr="00C6757D">
        <w:rPr>
          <w:sz w:val="24"/>
          <w:szCs w:val="24"/>
        </w:rPr>
        <w:t xml:space="preserve">Aprēķinu sastādīja: </w:t>
      </w:r>
      <w:r>
        <w:rPr>
          <w:sz w:val="24"/>
          <w:szCs w:val="24"/>
        </w:rPr>
        <w:t>Vārmes pamatskolas direktore Dace Kalniņa</w:t>
      </w:r>
    </w:p>
    <w:p w14:paraId="2639F1EA" w14:textId="77777777" w:rsidR="003C0C62" w:rsidRDefault="003C0C62" w:rsidP="003C0C62">
      <w:pPr>
        <w:spacing w:after="200" w:line="276" w:lineRule="auto"/>
        <w:rPr>
          <w:sz w:val="24"/>
          <w:szCs w:val="24"/>
        </w:rPr>
      </w:pPr>
    </w:p>
    <w:p w14:paraId="180272C1" w14:textId="77777777" w:rsidR="003C0C62" w:rsidRDefault="003C0C62" w:rsidP="003C0C62">
      <w:pPr>
        <w:spacing w:after="200" w:line="276" w:lineRule="auto"/>
        <w:rPr>
          <w:sz w:val="24"/>
          <w:szCs w:val="24"/>
        </w:rPr>
      </w:pPr>
    </w:p>
    <w:p w14:paraId="30F91A4D" w14:textId="77777777" w:rsidR="003C0C62" w:rsidRDefault="003C0C62" w:rsidP="003C0C62">
      <w:pPr>
        <w:spacing w:after="200" w:line="276" w:lineRule="auto"/>
        <w:rPr>
          <w:sz w:val="24"/>
          <w:szCs w:val="24"/>
        </w:rPr>
      </w:pPr>
    </w:p>
    <w:p w14:paraId="5F72BAB0" w14:textId="77777777" w:rsidR="003C0C62" w:rsidRDefault="003C0C62" w:rsidP="003C0C62">
      <w:pPr>
        <w:spacing w:after="200" w:line="276" w:lineRule="auto"/>
        <w:rPr>
          <w:sz w:val="24"/>
          <w:szCs w:val="24"/>
        </w:rPr>
      </w:pPr>
    </w:p>
    <w:p w14:paraId="4F70CD0D" w14:textId="77777777" w:rsidR="003C0C62" w:rsidRDefault="003C0C62" w:rsidP="003C0C62">
      <w:pPr>
        <w:spacing w:after="200" w:line="276" w:lineRule="auto"/>
        <w:rPr>
          <w:sz w:val="24"/>
          <w:szCs w:val="24"/>
        </w:rPr>
      </w:pPr>
    </w:p>
    <w:p w14:paraId="357740C4" w14:textId="77777777" w:rsidR="003C0C62" w:rsidRDefault="003C0C62" w:rsidP="003C0C62">
      <w:pPr>
        <w:spacing w:after="200" w:line="276" w:lineRule="auto"/>
        <w:rPr>
          <w:sz w:val="24"/>
          <w:szCs w:val="24"/>
        </w:rPr>
      </w:pPr>
    </w:p>
    <w:p w14:paraId="3AFC7F43" w14:textId="77777777" w:rsidR="003C0C62" w:rsidRDefault="003C0C62" w:rsidP="003C0C62">
      <w:pPr>
        <w:spacing w:after="200" w:line="276" w:lineRule="auto"/>
        <w:rPr>
          <w:sz w:val="24"/>
          <w:szCs w:val="24"/>
        </w:rPr>
      </w:pPr>
    </w:p>
    <w:p w14:paraId="03AB01F0" w14:textId="77777777" w:rsidR="003C0C62" w:rsidRDefault="003C0C62" w:rsidP="003C0C62">
      <w:pPr>
        <w:spacing w:after="200" w:line="276" w:lineRule="auto"/>
        <w:rPr>
          <w:sz w:val="24"/>
          <w:szCs w:val="24"/>
        </w:rPr>
      </w:pPr>
    </w:p>
    <w:p w14:paraId="52760A6F" w14:textId="77777777" w:rsidR="003C0C62" w:rsidRDefault="003C0C62" w:rsidP="003C0C62">
      <w:pPr>
        <w:spacing w:after="200" w:line="276" w:lineRule="auto"/>
        <w:rPr>
          <w:sz w:val="24"/>
          <w:szCs w:val="24"/>
        </w:rPr>
      </w:pPr>
    </w:p>
    <w:p w14:paraId="088DC61A" w14:textId="77777777" w:rsidR="003C0C62" w:rsidRDefault="003C0C62" w:rsidP="003C0C62">
      <w:pPr>
        <w:spacing w:after="200" w:line="276" w:lineRule="auto"/>
        <w:rPr>
          <w:sz w:val="24"/>
          <w:szCs w:val="24"/>
        </w:rPr>
      </w:pPr>
    </w:p>
    <w:p w14:paraId="5D40AF72" w14:textId="77777777" w:rsidR="003C0C62" w:rsidRDefault="003C0C62" w:rsidP="003C0C62">
      <w:pPr>
        <w:spacing w:after="200" w:line="276" w:lineRule="auto"/>
        <w:rPr>
          <w:sz w:val="24"/>
          <w:szCs w:val="24"/>
        </w:rPr>
      </w:pPr>
    </w:p>
    <w:p w14:paraId="737AA61B" w14:textId="77777777" w:rsidR="003C0C62" w:rsidRDefault="003C0C62" w:rsidP="003C0C62">
      <w:pPr>
        <w:spacing w:after="200" w:line="276" w:lineRule="auto"/>
        <w:rPr>
          <w:sz w:val="24"/>
          <w:szCs w:val="24"/>
        </w:rPr>
      </w:pPr>
    </w:p>
    <w:p w14:paraId="157B31A6" w14:textId="77777777" w:rsidR="003C0C62" w:rsidRDefault="003C0C62" w:rsidP="003C0C62">
      <w:pPr>
        <w:jc w:val="center"/>
        <w:rPr>
          <w:b/>
          <w:sz w:val="24"/>
          <w:szCs w:val="24"/>
        </w:rPr>
      </w:pPr>
      <w:r w:rsidRPr="00273A81">
        <w:rPr>
          <w:b/>
          <w:sz w:val="24"/>
          <w:szCs w:val="24"/>
        </w:rPr>
        <w:t>VĀRMES PAMATSKOLAS</w:t>
      </w:r>
    </w:p>
    <w:p w14:paraId="322C614E" w14:textId="77777777" w:rsidR="003C0C62" w:rsidRPr="00273A81" w:rsidRDefault="003C0C62" w:rsidP="003C0C62">
      <w:pPr>
        <w:jc w:val="center"/>
        <w:rPr>
          <w:b/>
          <w:sz w:val="24"/>
          <w:szCs w:val="24"/>
        </w:rPr>
      </w:pPr>
    </w:p>
    <w:p w14:paraId="6B9DC96C" w14:textId="77777777" w:rsidR="003C0C62" w:rsidRPr="00273A81" w:rsidRDefault="003C0C62" w:rsidP="003C0C62">
      <w:pPr>
        <w:jc w:val="center"/>
        <w:rPr>
          <w:b/>
          <w:sz w:val="24"/>
          <w:szCs w:val="24"/>
        </w:rPr>
      </w:pPr>
      <w:r w:rsidRPr="00273A81">
        <w:rPr>
          <w:b/>
          <w:sz w:val="24"/>
          <w:szCs w:val="24"/>
        </w:rPr>
        <w:t>maksas pakalpojumu cenrādis no 01.08.2025.</w:t>
      </w:r>
    </w:p>
    <w:p w14:paraId="1F451724" w14:textId="77777777" w:rsidR="003C0C62" w:rsidRPr="00273A81" w:rsidRDefault="003C0C62" w:rsidP="003C0C62">
      <w:pPr>
        <w:rPr>
          <w:sz w:val="24"/>
          <w:szCs w:val="24"/>
        </w:rPr>
      </w:pPr>
    </w:p>
    <w:p w14:paraId="389590ED" w14:textId="77777777" w:rsidR="003C0C62" w:rsidRPr="00273A81" w:rsidRDefault="003C0C62" w:rsidP="003C0C62">
      <w:pPr>
        <w:rPr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37"/>
        <w:gridCol w:w="1967"/>
        <w:gridCol w:w="1410"/>
        <w:gridCol w:w="1363"/>
        <w:gridCol w:w="1376"/>
        <w:gridCol w:w="1364"/>
      </w:tblGrid>
      <w:tr w:rsidR="003C0C62" w:rsidRPr="00273A81" w14:paraId="11DC43FD" w14:textId="77777777" w:rsidTr="00DB64E2">
        <w:tc>
          <w:tcPr>
            <w:tcW w:w="816" w:type="dxa"/>
            <w:vAlign w:val="center"/>
          </w:tcPr>
          <w:p w14:paraId="5CE5AD90" w14:textId="77777777" w:rsidR="003C0C62" w:rsidRPr="00273A81" w:rsidRDefault="003C0C62" w:rsidP="00DB64E2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273A81">
              <w:rPr>
                <w:b/>
                <w:bCs/>
                <w:sz w:val="24"/>
                <w:szCs w:val="24"/>
              </w:rPr>
              <w:t>N.p.k</w:t>
            </w:r>
            <w:proofErr w:type="spellEnd"/>
            <w:r w:rsidRPr="00273A81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67" w:type="dxa"/>
            <w:vAlign w:val="center"/>
          </w:tcPr>
          <w:p w14:paraId="72404281" w14:textId="77777777" w:rsidR="003C0C62" w:rsidRPr="00273A81" w:rsidRDefault="003C0C62" w:rsidP="00DB64E2">
            <w:pPr>
              <w:jc w:val="center"/>
              <w:rPr>
                <w:b/>
                <w:bCs/>
                <w:sz w:val="24"/>
                <w:szCs w:val="24"/>
              </w:rPr>
            </w:pPr>
            <w:r w:rsidRPr="00273A81">
              <w:rPr>
                <w:b/>
                <w:bCs/>
                <w:sz w:val="24"/>
                <w:szCs w:val="24"/>
              </w:rPr>
              <w:t>Pakalpojuma veids</w:t>
            </w:r>
          </w:p>
        </w:tc>
        <w:tc>
          <w:tcPr>
            <w:tcW w:w="1410" w:type="dxa"/>
            <w:vAlign w:val="center"/>
          </w:tcPr>
          <w:p w14:paraId="26443CDC" w14:textId="77777777" w:rsidR="003C0C62" w:rsidRPr="00273A81" w:rsidRDefault="003C0C62" w:rsidP="00DB64E2">
            <w:pPr>
              <w:jc w:val="center"/>
              <w:rPr>
                <w:b/>
                <w:bCs/>
                <w:sz w:val="24"/>
                <w:szCs w:val="24"/>
              </w:rPr>
            </w:pPr>
            <w:r w:rsidRPr="00273A81">
              <w:rPr>
                <w:b/>
                <w:bCs/>
                <w:sz w:val="24"/>
                <w:szCs w:val="24"/>
              </w:rPr>
              <w:t>Mērvienība</w:t>
            </w:r>
          </w:p>
        </w:tc>
        <w:tc>
          <w:tcPr>
            <w:tcW w:w="1363" w:type="dxa"/>
            <w:vAlign w:val="center"/>
          </w:tcPr>
          <w:p w14:paraId="22DF9047" w14:textId="77777777" w:rsidR="003C0C62" w:rsidRPr="00273A81" w:rsidRDefault="003C0C62" w:rsidP="00DB64E2">
            <w:pPr>
              <w:jc w:val="center"/>
              <w:rPr>
                <w:b/>
                <w:bCs/>
                <w:sz w:val="24"/>
                <w:szCs w:val="24"/>
              </w:rPr>
            </w:pPr>
            <w:r w:rsidRPr="00273A81">
              <w:rPr>
                <w:b/>
                <w:bCs/>
                <w:sz w:val="24"/>
                <w:szCs w:val="24"/>
              </w:rPr>
              <w:t>Cena bez PVN (EUR)</w:t>
            </w:r>
          </w:p>
        </w:tc>
        <w:tc>
          <w:tcPr>
            <w:tcW w:w="1376" w:type="dxa"/>
            <w:vAlign w:val="center"/>
          </w:tcPr>
          <w:p w14:paraId="75AEAACA" w14:textId="77777777" w:rsidR="003C0C62" w:rsidRPr="00273A81" w:rsidRDefault="003C0C62" w:rsidP="00DB64E2">
            <w:pPr>
              <w:jc w:val="center"/>
              <w:rPr>
                <w:b/>
                <w:bCs/>
                <w:sz w:val="24"/>
                <w:szCs w:val="24"/>
              </w:rPr>
            </w:pPr>
            <w:r w:rsidRPr="00273A81">
              <w:rPr>
                <w:b/>
                <w:bCs/>
                <w:sz w:val="24"/>
                <w:szCs w:val="24"/>
              </w:rPr>
              <w:t>PVN (EUR)</w:t>
            </w:r>
          </w:p>
        </w:tc>
        <w:tc>
          <w:tcPr>
            <w:tcW w:w="1364" w:type="dxa"/>
            <w:vAlign w:val="center"/>
          </w:tcPr>
          <w:p w14:paraId="48DAEDA9" w14:textId="77777777" w:rsidR="003C0C62" w:rsidRPr="00273A81" w:rsidRDefault="003C0C62" w:rsidP="00DB64E2">
            <w:pPr>
              <w:jc w:val="center"/>
              <w:rPr>
                <w:b/>
                <w:bCs/>
                <w:sz w:val="24"/>
                <w:szCs w:val="24"/>
              </w:rPr>
            </w:pPr>
            <w:r w:rsidRPr="00273A81">
              <w:rPr>
                <w:b/>
                <w:bCs/>
                <w:sz w:val="24"/>
                <w:szCs w:val="24"/>
              </w:rPr>
              <w:t>Cena ar PVN (EUR)</w:t>
            </w:r>
          </w:p>
        </w:tc>
      </w:tr>
      <w:tr w:rsidR="003C0C62" w:rsidRPr="00273A81" w14:paraId="38D830A3" w14:textId="77777777" w:rsidTr="00DB64E2">
        <w:tc>
          <w:tcPr>
            <w:tcW w:w="816" w:type="dxa"/>
            <w:vAlign w:val="center"/>
          </w:tcPr>
          <w:p w14:paraId="4A290159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1.</w:t>
            </w:r>
          </w:p>
        </w:tc>
        <w:tc>
          <w:tcPr>
            <w:tcW w:w="1967" w:type="dxa"/>
            <w:vAlign w:val="center"/>
          </w:tcPr>
          <w:p w14:paraId="22259544" w14:textId="77777777" w:rsidR="003C0C62" w:rsidRPr="00273A81" w:rsidRDefault="003C0C62" w:rsidP="00DB64E2">
            <w:pPr>
              <w:jc w:val="center"/>
              <w:rPr>
                <w:sz w:val="24"/>
                <w:szCs w:val="24"/>
                <w:lang w:val="pl-PL"/>
              </w:rPr>
            </w:pPr>
            <w:r w:rsidRPr="00273A81">
              <w:rPr>
                <w:sz w:val="24"/>
                <w:szCs w:val="24"/>
                <w:lang w:val="pl-PL"/>
              </w:rPr>
              <w:t>Telpu noma par  1 m</w:t>
            </w:r>
            <w:r w:rsidRPr="00273A81">
              <w:rPr>
                <w:sz w:val="24"/>
                <w:szCs w:val="24"/>
                <w:vertAlign w:val="superscript"/>
                <w:lang w:val="pl-PL"/>
              </w:rPr>
              <w:t>2</w:t>
            </w:r>
          </w:p>
        </w:tc>
        <w:tc>
          <w:tcPr>
            <w:tcW w:w="1410" w:type="dxa"/>
            <w:vAlign w:val="center"/>
          </w:tcPr>
          <w:p w14:paraId="16DC14B1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mēnesis</w:t>
            </w:r>
          </w:p>
        </w:tc>
        <w:tc>
          <w:tcPr>
            <w:tcW w:w="1363" w:type="dxa"/>
            <w:vAlign w:val="center"/>
          </w:tcPr>
          <w:p w14:paraId="14128C9E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4,31</w:t>
            </w:r>
          </w:p>
        </w:tc>
        <w:tc>
          <w:tcPr>
            <w:tcW w:w="1376" w:type="dxa"/>
            <w:vAlign w:val="center"/>
          </w:tcPr>
          <w:p w14:paraId="26A9335C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0,91</w:t>
            </w:r>
          </w:p>
        </w:tc>
        <w:tc>
          <w:tcPr>
            <w:tcW w:w="1364" w:type="dxa"/>
            <w:vAlign w:val="center"/>
          </w:tcPr>
          <w:p w14:paraId="44241F79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5,22</w:t>
            </w:r>
          </w:p>
        </w:tc>
      </w:tr>
      <w:tr w:rsidR="003C0C62" w:rsidRPr="00273A81" w14:paraId="667B9DAC" w14:textId="77777777" w:rsidTr="00DB64E2">
        <w:tc>
          <w:tcPr>
            <w:tcW w:w="816" w:type="dxa"/>
            <w:vAlign w:val="center"/>
          </w:tcPr>
          <w:p w14:paraId="58CEA239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2.</w:t>
            </w:r>
          </w:p>
        </w:tc>
        <w:tc>
          <w:tcPr>
            <w:tcW w:w="1967" w:type="dxa"/>
            <w:vAlign w:val="center"/>
          </w:tcPr>
          <w:p w14:paraId="0A3249B7" w14:textId="77777777" w:rsidR="003C0C62" w:rsidRPr="00273A81" w:rsidRDefault="003C0C62" w:rsidP="00DB64E2">
            <w:pPr>
              <w:jc w:val="center"/>
              <w:rPr>
                <w:sz w:val="24"/>
                <w:szCs w:val="24"/>
                <w:lang w:val="pl-PL"/>
              </w:rPr>
            </w:pPr>
            <w:r w:rsidRPr="00273A81">
              <w:rPr>
                <w:sz w:val="24"/>
                <w:szCs w:val="24"/>
                <w:lang w:val="pl-PL"/>
              </w:rPr>
              <w:t>Telpu noma par  1 m</w:t>
            </w:r>
            <w:r w:rsidRPr="00273A81">
              <w:rPr>
                <w:sz w:val="24"/>
                <w:szCs w:val="24"/>
                <w:vertAlign w:val="superscript"/>
                <w:lang w:val="pl-PL"/>
              </w:rPr>
              <w:t>2</w:t>
            </w:r>
          </w:p>
        </w:tc>
        <w:tc>
          <w:tcPr>
            <w:tcW w:w="1410" w:type="dxa"/>
            <w:vAlign w:val="center"/>
          </w:tcPr>
          <w:p w14:paraId="46429F43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diena</w:t>
            </w:r>
          </w:p>
        </w:tc>
        <w:tc>
          <w:tcPr>
            <w:tcW w:w="1363" w:type="dxa"/>
            <w:vAlign w:val="center"/>
          </w:tcPr>
          <w:p w14:paraId="04E4A682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0,21</w:t>
            </w:r>
          </w:p>
        </w:tc>
        <w:tc>
          <w:tcPr>
            <w:tcW w:w="1376" w:type="dxa"/>
            <w:vAlign w:val="center"/>
          </w:tcPr>
          <w:p w14:paraId="52D4828C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0,04</w:t>
            </w:r>
          </w:p>
        </w:tc>
        <w:tc>
          <w:tcPr>
            <w:tcW w:w="1364" w:type="dxa"/>
            <w:vAlign w:val="center"/>
          </w:tcPr>
          <w:p w14:paraId="3DA10CFA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0,25</w:t>
            </w:r>
          </w:p>
        </w:tc>
      </w:tr>
      <w:tr w:rsidR="003C0C62" w:rsidRPr="00273A81" w14:paraId="2D9E65A6" w14:textId="77777777" w:rsidTr="00DB64E2">
        <w:tc>
          <w:tcPr>
            <w:tcW w:w="816" w:type="dxa"/>
            <w:vAlign w:val="center"/>
          </w:tcPr>
          <w:p w14:paraId="2F5CBAEF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3.</w:t>
            </w:r>
          </w:p>
        </w:tc>
        <w:tc>
          <w:tcPr>
            <w:tcW w:w="1967" w:type="dxa"/>
            <w:vAlign w:val="center"/>
          </w:tcPr>
          <w:p w14:paraId="137C2870" w14:textId="77777777" w:rsidR="003C0C62" w:rsidRPr="00273A81" w:rsidRDefault="003C0C62" w:rsidP="00DB64E2">
            <w:pPr>
              <w:jc w:val="center"/>
              <w:rPr>
                <w:bCs/>
                <w:sz w:val="24"/>
                <w:szCs w:val="24"/>
              </w:rPr>
            </w:pPr>
            <w:r w:rsidRPr="00273A81">
              <w:rPr>
                <w:sz w:val="24"/>
                <w:szCs w:val="24"/>
                <w:lang w:val="pl-PL"/>
              </w:rPr>
              <w:t>Telpu noma par  1 m</w:t>
            </w:r>
            <w:r w:rsidRPr="00273A81">
              <w:rPr>
                <w:sz w:val="24"/>
                <w:szCs w:val="24"/>
                <w:vertAlign w:val="superscript"/>
                <w:lang w:val="pl-PL"/>
              </w:rPr>
              <w:t>2</w:t>
            </w:r>
          </w:p>
        </w:tc>
        <w:tc>
          <w:tcPr>
            <w:tcW w:w="1410" w:type="dxa"/>
            <w:vAlign w:val="center"/>
          </w:tcPr>
          <w:p w14:paraId="1D27FA5A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stunda</w:t>
            </w:r>
          </w:p>
        </w:tc>
        <w:tc>
          <w:tcPr>
            <w:tcW w:w="1363" w:type="dxa"/>
            <w:vAlign w:val="center"/>
          </w:tcPr>
          <w:p w14:paraId="21BC01E0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0,03</w:t>
            </w:r>
          </w:p>
        </w:tc>
        <w:tc>
          <w:tcPr>
            <w:tcW w:w="1376" w:type="dxa"/>
            <w:vAlign w:val="center"/>
          </w:tcPr>
          <w:p w14:paraId="44A0A42C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0,01</w:t>
            </w:r>
          </w:p>
        </w:tc>
        <w:tc>
          <w:tcPr>
            <w:tcW w:w="1364" w:type="dxa"/>
            <w:vAlign w:val="center"/>
          </w:tcPr>
          <w:p w14:paraId="61C715DB" w14:textId="77777777" w:rsidR="003C0C62" w:rsidRPr="00273A81" w:rsidRDefault="003C0C62" w:rsidP="00DB64E2">
            <w:pPr>
              <w:jc w:val="center"/>
              <w:rPr>
                <w:sz w:val="24"/>
                <w:szCs w:val="24"/>
              </w:rPr>
            </w:pPr>
            <w:r w:rsidRPr="00273A81">
              <w:rPr>
                <w:sz w:val="24"/>
                <w:szCs w:val="24"/>
              </w:rPr>
              <w:t>0,04</w:t>
            </w:r>
          </w:p>
        </w:tc>
      </w:tr>
    </w:tbl>
    <w:p w14:paraId="30AE6B25" w14:textId="77777777" w:rsidR="003C0C62" w:rsidRPr="00E22A84" w:rsidRDefault="003C0C62" w:rsidP="003C0C62">
      <w:pPr>
        <w:rPr>
          <w:lang w:val="pl-PL"/>
        </w:rPr>
      </w:pPr>
    </w:p>
    <w:p w14:paraId="2E513C1D" w14:textId="77777777" w:rsidR="003C0C62" w:rsidRPr="00C6757D" w:rsidRDefault="003C0C62" w:rsidP="003C0C62">
      <w:pPr>
        <w:spacing w:after="200" w:line="276" w:lineRule="auto"/>
        <w:rPr>
          <w:sz w:val="24"/>
          <w:szCs w:val="24"/>
        </w:rPr>
      </w:pPr>
    </w:p>
    <w:p w14:paraId="5DB0DAC2" w14:textId="77777777" w:rsidR="003C0C62" w:rsidRDefault="003C0C62" w:rsidP="002C5C0C">
      <w:pPr>
        <w:pStyle w:val="Kjene"/>
        <w:jc w:val="center"/>
        <w:rPr>
          <w:sz w:val="20"/>
          <w:szCs w:val="22"/>
        </w:rPr>
      </w:pPr>
    </w:p>
    <w:sectPr w:rsidR="003C0C62" w:rsidSect="003C0C62">
      <w:footerReference w:type="default" r:id="rId7"/>
      <w:pgSz w:w="11907" w:h="16840" w:code="9"/>
      <w:pgMar w:top="426" w:right="907" w:bottom="993" w:left="1701" w:header="510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500FD" w14:textId="77777777" w:rsidR="008501C1" w:rsidRDefault="008501C1">
      <w:r>
        <w:separator/>
      </w:r>
    </w:p>
  </w:endnote>
  <w:endnote w:type="continuationSeparator" w:id="0">
    <w:p w14:paraId="2A48355A" w14:textId="77777777" w:rsidR="008501C1" w:rsidRDefault="0085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2E5A" w14:textId="77777777" w:rsidR="003C0C62" w:rsidRPr="004E3BF8" w:rsidRDefault="003C0C62" w:rsidP="003C0C62">
    <w:pPr>
      <w:tabs>
        <w:tab w:val="left" w:pos="4800"/>
      </w:tabs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*DOKUMENTS PARAKSTĪTS AR DROŠU ELEKTRONISKO PARAKSTU UN SATUR LAIKA ZĪMOGU</w:t>
    </w:r>
  </w:p>
  <w:p w14:paraId="41E3AD09" w14:textId="77777777" w:rsidR="005A030E" w:rsidRDefault="00127ABC" w:rsidP="003C0C62">
    <w:pPr>
      <w:pStyle w:val="Kjene"/>
      <w:rPr>
        <w:rFonts w:cs="Tahoma"/>
        <w:b/>
        <w:i/>
        <w:color w:val="C0C0C0"/>
        <w:spacing w:val="160"/>
        <w:sz w:val="16"/>
        <w:szCs w:val="16"/>
      </w:rPr>
    </w:pPr>
    <w:r>
      <w:rPr>
        <w:rFonts w:cs="Tahoma"/>
        <w:b/>
        <w:i/>
        <w:noProof/>
        <w:color w:val="C0C0C0"/>
        <w:spacing w:val="160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B7BACE" wp14:editId="408644D5">
              <wp:simplePos x="0" y="0"/>
              <wp:positionH relativeFrom="column">
                <wp:posOffset>0</wp:posOffset>
              </wp:positionH>
              <wp:positionV relativeFrom="paragraph">
                <wp:posOffset>13335</wp:posOffset>
              </wp:positionV>
              <wp:extent cx="5943600" cy="228600"/>
              <wp:effectExtent l="0" t="635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E84469" w14:textId="77777777" w:rsidR="005A030E" w:rsidRDefault="005A030E"/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7BAC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1.05pt;width:46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" stroked="f">
              <v:textbox>
                <w:txbxContent>
                  <w:p w14:paraId="0CE84469" w14:textId="77777777" w:rsidR="005A030E" w:rsidRDefault="005A030E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2DB2E" w14:textId="77777777" w:rsidR="008501C1" w:rsidRDefault="008501C1">
      <w:r>
        <w:separator/>
      </w:r>
    </w:p>
  </w:footnote>
  <w:footnote w:type="continuationSeparator" w:id="0">
    <w:p w14:paraId="454CF046" w14:textId="77777777" w:rsidR="008501C1" w:rsidRDefault="00850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67A4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84F71"/>
    <w:multiLevelType w:val="hybridMultilevel"/>
    <w:tmpl w:val="449ED7C0"/>
    <w:lvl w:ilvl="0" w:tplc="E0CC872E">
      <w:start w:val="1"/>
      <w:numFmt w:val="lowerLetter"/>
      <w:lvlText w:val="%1."/>
      <w:lvlJc w:val="left"/>
      <w:pPr>
        <w:ind w:left="1080" w:hanging="360"/>
      </w:pPr>
    </w:lvl>
    <w:lvl w:ilvl="1" w:tplc="57FE30CA">
      <w:start w:val="1"/>
      <w:numFmt w:val="lowerLetter"/>
      <w:lvlText w:val="%2."/>
      <w:lvlJc w:val="left"/>
      <w:pPr>
        <w:ind w:left="1800" w:hanging="360"/>
      </w:pPr>
    </w:lvl>
    <w:lvl w:ilvl="2" w:tplc="38D839AE">
      <w:start w:val="1"/>
      <w:numFmt w:val="lowerRoman"/>
      <w:lvlText w:val="%3."/>
      <w:lvlJc w:val="right"/>
      <w:pPr>
        <w:ind w:left="2520" w:hanging="180"/>
      </w:pPr>
    </w:lvl>
    <w:lvl w:ilvl="3" w:tplc="50984BB2">
      <w:start w:val="1"/>
      <w:numFmt w:val="decimal"/>
      <w:lvlText w:val="%4."/>
      <w:lvlJc w:val="left"/>
      <w:pPr>
        <w:ind w:left="3240" w:hanging="360"/>
      </w:pPr>
    </w:lvl>
    <w:lvl w:ilvl="4" w:tplc="5D5E7902">
      <w:start w:val="1"/>
      <w:numFmt w:val="lowerLetter"/>
      <w:lvlText w:val="%5."/>
      <w:lvlJc w:val="left"/>
      <w:pPr>
        <w:ind w:left="3960" w:hanging="360"/>
      </w:pPr>
    </w:lvl>
    <w:lvl w:ilvl="5" w:tplc="D7C07E18">
      <w:start w:val="1"/>
      <w:numFmt w:val="lowerRoman"/>
      <w:lvlText w:val="%6."/>
      <w:lvlJc w:val="right"/>
      <w:pPr>
        <w:ind w:left="4680" w:hanging="180"/>
      </w:pPr>
    </w:lvl>
    <w:lvl w:ilvl="6" w:tplc="CFE05142">
      <w:start w:val="1"/>
      <w:numFmt w:val="decimal"/>
      <w:lvlText w:val="%7."/>
      <w:lvlJc w:val="left"/>
      <w:pPr>
        <w:ind w:left="5400" w:hanging="360"/>
      </w:pPr>
    </w:lvl>
    <w:lvl w:ilvl="7" w:tplc="C93470F4">
      <w:start w:val="1"/>
      <w:numFmt w:val="lowerLetter"/>
      <w:lvlText w:val="%8."/>
      <w:lvlJc w:val="left"/>
      <w:pPr>
        <w:ind w:left="6120" w:hanging="360"/>
      </w:pPr>
    </w:lvl>
    <w:lvl w:ilvl="8" w:tplc="CD9A30E6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361AD1"/>
    <w:multiLevelType w:val="hybridMultilevel"/>
    <w:tmpl w:val="0D084834"/>
    <w:lvl w:ilvl="0" w:tplc="728255B8">
      <w:start w:val="1"/>
      <w:numFmt w:val="lowerLetter"/>
      <w:lvlText w:val="%1."/>
      <w:lvlJc w:val="left"/>
      <w:pPr>
        <w:ind w:left="720" w:hanging="360"/>
      </w:pPr>
      <w:rPr>
        <w:rFonts w:cs="Arial"/>
      </w:rPr>
    </w:lvl>
    <w:lvl w:ilvl="1" w:tplc="C96A6F60">
      <w:start w:val="1"/>
      <w:numFmt w:val="lowerLetter"/>
      <w:lvlText w:val="%2."/>
      <w:lvlJc w:val="left"/>
      <w:pPr>
        <w:ind w:left="1440" w:hanging="360"/>
      </w:pPr>
    </w:lvl>
    <w:lvl w:ilvl="2" w:tplc="52B8E250">
      <w:start w:val="1"/>
      <w:numFmt w:val="lowerRoman"/>
      <w:lvlText w:val="%3."/>
      <w:lvlJc w:val="right"/>
      <w:pPr>
        <w:ind w:left="2160" w:hanging="180"/>
      </w:pPr>
    </w:lvl>
    <w:lvl w:ilvl="3" w:tplc="91481C0A">
      <w:start w:val="1"/>
      <w:numFmt w:val="decimal"/>
      <w:lvlText w:val="%4."/>
      <w:lvlJc w:val="left"/>
      <w:pPr>
        <w:ind w:left="2880" w:hanging="360"/>
      </w:pPr>
    </w:lvl>
    <w:lvl w:ilvl="4" w:tplc="0B5C29B4">
      <w:start w:val="1"/>
      <w:numFmt w:val="lowerLetter"/>
      <w:lvlText w:val="%5."/>
      <w:lvlJc w:val="left"/>
      <w:pPr>
        <w:ind w:left="3600" w:hanging="360"/>
      </w:pPr>
    </w:lvl>
    <w:lvl w:ilvl="5" w:tplc="4762084E">
      <w:start w:val="1"/>
      <w:numFmt w:val="lowerRoman"/>
      <w:lvlText w:val="%6."/>
      <w:lvlJc w:val="right"/>
      <w:pPr>
        <w:ind w:left="4320" w:hanging="180"/>
      </w:pPr>
    </w:lvl>
    <w:lvl w:ilvl="6" w:tplc="EBDE427C">
      <w:start w:val="1"/>
      <w:numFmt w:val="decimal"/>
      <w:lvlText w:val="%7."/>
      <w:lvlJc w:val="left"/>
      <w:pPr>
        <w:ind w:left="5040" w:hanging="360"/>
      </w:pPr>
    </w:lvl>
    <w:lvl w:ilvl="7" w:tplc="1644A5A2">
      <w:start w:val="1"/>
      <w:numFmt w:val="lowerLetter"/>
      <w:lvlText w:val="%8."/>
      <w:lvlJc w:val="left"/>
      <w:pPr>
        <w:ind w:left="5760" w:hanging="360"/>
      </w:pPr>
    </w:lvl>
    <w:lvl w:ilvl="8" w:tplc="D8F8601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23C29"/>
    <w:multiLevelType w:val="hybridMultilevel"/>
    <w:tmpl w:val="4C0858F8"/>
    <w:lvl w:ilvl="0" w:tplc="D520E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E24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437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EA27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68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289C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140B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8469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A015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61E44"/>
    <w:multiLevelType w:val="hybridMultilevel"/>
    <w:tmpl w:val="D0B08630"/>
    <w:lvl w:ilvl="0" w:tplc="E19A5B94">
      <w:start w:val="1"/>
      <w:numFmt w:val="lowerLetter"/>
      <w:lvlText w:val="%1."/>
      <w:lvlJc w:val="left"/>
      <w:pPr>
        <w:ind w:left="1080" w:hanging="360"/>
      </w:pPr>
    </w:lvl>
    <w:lvl w:ilvl="1" w:tplc="D936A296">
      <w:start w:val="1"/>
      <w:numFmt w:val="lowerLetter"/>
      <w:lvlText w:val="%2."/>
      <w:lvlJc w:val="left"/>
      <w:pPr>
        <w:ind w:left="1800" w:hanging="360"/>
      </w:pPr>
    </w:lvl>
    <w:lvl w:ilvl="2" w:tplc="C01ECEAC">
      <w:start w:val="1"/>
      <w:numFmt w:val="lowerRoman"/>
      <w:lvlText w:val="%3."/>
      <w:lvlJc w:val="right"/>
      <w:pPr>
        <w:ind w:left="2520" w:hanging="180"/>
      </w:pPr>
    </w:lvl>
    <w:lvl w:ilvl="3" w:tplc="5CCC8CC6">
      <w:start w:val="1"/>
      <w:numFmt w:val="decimal"/>
      <w:lvlText w:val="%4."/>
      <w:lvlJc w:val="left"/>
      <w:pPr>
        <w:ind w:left="3240" w:hanging="360"/>
      </w:pPr>
    </w:lvl>
    <w:lvl w:ilvl="4" w:tplc="FA6E0A06">
      <w:start w:val="1"/>
      <w:numFmt w:val="lowerLetter"/>
      <w:lvlText w:val="%5."/>
      <w:lvlJc w:val="left"/>
      <w:pPr>
        <w:ind w:left="3960" w:hanging="360"/>
      </w:pPr>
    </w:lvl>
    <w:lvl w:ilvl="5" w:tplc="DF3A522A">
      <w:start w:val="1"/>
      <w:numFmt w:val="lowerRoman"/>
      <w:lvlText w:val="%6."/>
      <w:lvlJc w:val="right"/>
      <w:pPr>
        <w:ind w:left="4680" w:hanging="180"/>
      </w:pPr>
    </w:lvl>
    <w:lvl w:ilvl="6" w:tplc="84FC4B1E">
      <w:start w:val="1"/>
      <w:numFmt w:val="decimal"/>
      <w:lvlText w:val="%7."/>
      <w:lvlJc w:val="left"/>
      <w:pPr>
        <w:ind w:left="5400" w:hanging="360"/>
      </w:pPr>
    </w:lvl>
    <w:lvl w:ilvl="7" w:tplc="45FC5DEE">
      <w:start w:val="1"/>
      <w:numFmt w:val="lowerLetter"/>
      <w:lvlText w:val="%8."/>
      <w:lvlJc w:val="left"/>
      <w:pPr>
        <w:ind w:left="6120" w:hanging="360"/>
      </w:pPr>
    </w:lvl>
    <w:lvl w:ilvl="8" w:tplc="C7D27B94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3D26CD"/>
    <w:multiLevelType w:val="hybridMultilevel"/>
    <w:tmpl w:val="A1246790"/>
    <w:lvl w:ilvl="0" w:tplc="9E0E2FB4">
      <w:start w:val="1"/>
      <w:numFmt w:val="lowerLetter"/>
      <w:lvlText w:val="%1."/>
      <w:lvlJc w:val="left"/>
      <w:pPr>
        <w:ind w:left="720" w:hanging="360"/>
      </w:pPr>
    </w:lvl>
    <w:lvl w:ilvl="1" w:tplc="6E144DCC">
      <w:start w:val="1"/>
      <w:numFmt w:val="lowerLetter"/>
      <w:lvlText w:val="%2."/>
      <w:lvlJc w:val="left"/>
      <w:pPr>
        <w:ind w:left="1440" w:hanging="360"/>
      </w:pPr>
    </w:lvl>
    <w:lvl w:ilvl="2" w:tplc="E85CD8F4">
      <w:start w:val="1"/>
      <w:numFmt w:val="lowerRoman"/>
      <w:lvlText w:val="%3."/>
      <w:lvlJc w:val="right"/>
      <w:pPr>
        <w:ind w:left="2160" w:hanging="180"/>
      </w:pPr>
    </w:lvl>
    <w:lvl w:ilvl="3" w:tplc="95566B36">
      <w:start w:val="1"/>
      <w:numFmt w:val="decimal"/>
      <w:lvlText w:val="%4."/>
      <w:lvlJc w:val="left"/>
      <w:pPr>
        <w:ind w:left="2880" w:hanging="360"/>
      </w:pPr>
    </w:lvl>
    <w:lvl w:ilvl="4" w:tplc="7FB48400">
      <w:start w:val="1"/>
      <w:numFmt w:val="lowerLetter"/>
      <w:lvlText w:val="%5."/>
      <w:lvlJc w:val="left"/>
      <w:pPr>
        <w:ind w:left="3600" w:hanging="360"/>
      </w:pPr>
    </w:lvl>
    <w:lvl w:ilvl="5" w:tplc="5846E09A">
      <w:start w:val="1"/>
      <w:numFmt w:val="lowerRoman"/>
      <w:lvlText w:val="%6."/>
      <w:lvlJc w:val="right"/>
      <w:pPr>
        <w:ind w:left="4320" w:hanging="180"/>
      </w:pPr>
    </w:lvl>
    <w:lvl w:ilvl="6" w:tplc="032AB8B8">
      <w:start w:val="1"/>
      <w:numFmt w:val="decimal"/>
      <w:lvlText w:val="%7."/>
      <w:lvlJc w:val="left"/>
      <w:pPr>
        <w:ind w:left="5040" w:hanging="360"/>
      </w:pPr>
    </w:lvl>
    <w:lvl w:ilvl="7" w:tplc="1A4C49E0">
      <w:start w:val="1"/>
      <w:numFmt w:val="lowerLetter"/>
      <w:lvlText w:val="%8."/>
      <w:lvlJc w:val="left"/>
      <w:pPr>
        <w:ind w:left="5760" w:hanging="360"/>
      </w:pPr>
    </w:lvl>
    <w:lvl w:ilvl="8" w:tplc="991C384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55DE2"/>
    <w:multiLevelType w:val="hybridMultilevel"/>
    <w:tmpl w:val="3C4C90E6"/>
    <w:lvl w:ilvl="0" w:tplc="531E0DCE">
      <w:start w:val="1"/>
      <w:numFmt w:val="lowerLetter"/>
      <w:lvlText w:val="%1."/>
      <w:lvlJc w:val="left"/>
      <w:pPr>
        <w:ind w:left="720" w:hanging="360"/>
      </w:pPr>
      <w:rPr>
        <w:rFonts w:cs="Arial"/>
      </w:rPr>
    </w:lvl>
    <w:lvl w:ilvl="1" w:tplc="E7DA3A5C">
      <w:start w:val="1"/>
      <w:numFmt w:val="lowerLetter"/>
      <w:lvlText w:val="%2."/>
      <w:lvlJc w:val="left"/>
      <w:pPr>
        <w:ind w:left="1440" w:hanging="360"/>
      </w:pPr>
    </w:lvl>
    <w:lvl w:ilvl="2" w:tplc="4BDCAE7E">
      <w:start w:val="1"/>
      <w:numFmt w:val="lowerRoman"/>
      <w:lvlText w:val="%3."/>
      <w:lvlJc w:val="right"/>
      <w:pPr>
        <w:ind w:left="2160" w:hanging="180"/>
      </w:pPr>
    </w:lvl>
    <w:lvl w:ilvl="3" w:tplc="CB26F9AC">
      <w:start w:val="1"/>
      <w:numFmt w:val="decimal"/>
      <w:lvlText w:val="%4."/>
      <w:lvlJc w:val="left"/>
      <w:pPr>
        <w:ind w:left="2880" w:hanging="360"/>
      </w:pPr>
    </w:lvl>
    <w:lvl w:ilvl="4" w:tplc="F1642C3E">
      <w:start w:val="1"/>
      <w:numFmt w:val="lowerLetter"/>
      <w:lvlText w:val="%5."/>
      <w:lvlJc w:val="left"/>
      <w:pPr>
        <w:ind w:left="3600" w:hanging="360"/>
      </w:pPr>
    </w:lvl>
    <w:lvl w:ilvl="5" w:tplc="AB42A494">
      <w:start w:val="1"/>
      <w:numFmt w:val="lowerRoman"/>
      <w:lvlText w:val="%6."/>
      <w:lvlJc w:val="right"/>
      <w:pPr>
        <w:ind w:left="4320" w:hanging="180"/>
      </w:pPr>
    </w:lvl>
    <w:lvl w:ilvl="6" w:tplc="2FC27170">
      <w:start w:val="1"/>
      <w:numFmt w:val="decimal"/>
      <w:lvlText w:val="%7."/>
      <w:lvlJc w:val="left"/>
      <w:pPr>
        <w:ind w:left="5040" w:hanging="360"/>
      </w:pPr>
    </w:lvl>
    <w:lvl w:ilvl="7" w:tplc="6038B442">
      <w:start w:val="1"/>
      <w:numFmt w:val="lowerLetter"/>
      <w:lvlText w:val="%8."/>
      <w:lvlJc w:val="left"/>
      <w:pPr>
        <w:ind w:left="5760" w:hanging="360"/>
      </w:pPr>
    </w:lvl>
    <w:lvl w:ilvl="8" w:tplc="C95205C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64FA7"/>
    <w:multiLevelType w:val="hybridMultilevel"/>
    <w:tmpl w:val="3A844E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95951"/>
    <w:multiLevelType w:val="hybridMultilevel"/>
    <w:tmpl w:val="E34A42B2"/>
    <w:lvl w:ilvl="0" w:tplc="29E225F0">
      <w:start w:val="12"/>
      <w:numFmt w:val="bullet"/>
      <w:lvlText w:val="-"/>
      <w:lvlJc w:val="left"/>
      <w:pPr>
        <w:tabs>
          <w:tab w:val="num" w:pos="1515"/>
        </w:tabs>
        <w:ind w:left="1515" w:hanging="360"/>
      </w:pPr>
      <w:rPr>
        <w:rFonts w:ascii="Times New Roman" w:eastAsia="Times New Roman" w:hAnsi="Times New Roman" w:cs="Times New Roman" w:hint="default"/>
      </w:rPr>
    </w:lvl>
    <w:lvl w:ilvl="1" w:tplc="E10C10EC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9F504866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F4AC33AC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CEA64B3A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557C0D72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54CA56A8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F1AC1164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ADD6808A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9" w15:restartNumberingAfterBreak="0">
    <w:nsid w:val="173620B7"/>
    <w:multiLevelType w:val="hybridMultilevel"/>
    <w:tmpl w:val="2C82BCB0"/>
    <w:lvl w:ilvl="0" w:tplc="24567FAA">
      <w:start w:val="1"/>
      <w:numFmt w:val="lowerLetter"/>
      <w:lvlText w:val="%1."/>
      <w:lvlJc w:val="left"/>
      <w:pPr>
        <w:ind w:left="1440" w:hanging="360"/>
      </w:pPr>
      <w:rPr>
        <w:color w:val="auto"/>
      </w:rPr>
    </w:lvl>
    <w:lvl w:ilvl="1" w:tplc="2CC4D68C">
      <w:start w:val="1"/>
      <w:numFmt w:val="lowerLetter"/>
      <w:lvlText w:val="%2."/>
      <w:lvlJc w:val="left"/>
      <w:pPr>
        <w:ind w:left="2160" w:hanging="360"/>
      </w:pPr>
    </w:lvl>
    <w:lvl w:ilvl="2" w:tplc="65F28FDE">
      <w:start w:val="1"/>
      <w:numFmt w:val="lowerRoman"/>
      <w:lvlText w:val="%3."/>
      <w:lvlJc w:val="right"/>
      <w:pPr>
        <w:ind w:left="2880" w:hanging="180"/>
      </w:pPr>
    </w:lvl>
    <w:lvl w:ilvl="3" w:tplc="DBE22A5C">
      <w:start w:val="1"/>
      <w:numFmt w:val="decimal"/>
      <w:lvlText w:val="%4."/>
      <w:lvlJc w:val="left"/>
      <w:pPr>
        <w:ind w:left="3600" w:hanging="360"/>
      </w:pPr>
    </w:lvl>
    <w:lvl w:ilvl="4" w:tplc="5BB80284">
      <w:start w:val="1"/>
      <w:numFmt w:val="lowerLetter"/>
      <w:lvlText w:val="%5."/>
      <w:lvlJc w:val="left"/>
      <w:pPr>
        <w:ind w:left="4320" w:hanging="360"/>
      </w:pPr>
    </w:lvl>
    <w:lvl w:ilvl="5" w:tplc="C304E35E">
      <w:start w:val="1"/>
      <w:numFmt w:val="lowerRoman"/>
      <w:lvlText w:val="%6."/>
      <w:lvlJc w:val="right"/>
      <w:pPr>
        <w:ind w:left="5040" w:hanging="180"/>
      </w:pPr>
    </w:lvl>
    <w:lvl w:ilvl="6" w:tplc="1D441E9C">
      <w:start w:val="1"/>
      <w:numFmt w:val="decimal"/>
      <w:lvlText w:val="%7."/>
      <w:lvlJc w:val="left"/>
      <w:pPr>
        <w:ind w:left="5760" w:hanging="360"/>
      </w:pPr>
    </w:lvl>
    <w:lvl w:ilvl="7" w:tplc="B7A6D2A4">
      <w:start w:val="1"/>
      <w:numFmt w:val="lowerLetter"/>
      <w:lvlText w:val="%8."/>
      <w:lvlJc w:val="left"/>
      <w:pPr>
        <w:ind w:left="6480" w:hanging="360"/>
      </w:pPr>
    </w:lvl>
    <w:lvl w:ilvl="8" w:tplc="93C21C92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7EF5851"/>
    <w:multiLevelType w:val="hybridMultilevel"/>
    <w:tmpl w:val="66F0A3DA"/>
    <w:lvl w:ilvl="0" w:tplc="5F92C4B2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6E484F8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998E66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47E00D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6BA226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1D6848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B2838D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9761B6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58E74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7545B5"/>
    <w:multiLevelType w:val="hybridMultilevel"/>
    <w:tmpl w:val="9D96F9C6"/>
    <w:lvl w:ilvl="0" w:tplc="6AACDD92">
      <w:start w:val="1"/>
      <w:numFmt w:val="lowerLetter"/>
      <w:lvlText w:val="%1."/>
      <w:lvlJc w:val="left"/>
      <w:pPr>
        <w:ind w:left="1080" w:hanging="360"/>
      </w:pPr>
    </w:lvl>
    <w:lvl w:ilvl="1" w:tplc="E7B80D14">
      <w:start w:val="1"/>
      <w:numFmt w:val="lowerLetter"/>
      <w:lvlText w:val="%2."/>
      <w:lvlJc w:val="left"/>
      <w:pPr>
        <w:ind w:left="1800" w:hanging="360"/>
      </w:pPr>
    </w:lvl>
    <w:lvl w:ilvl="2" w:tplc="19541C64">
      <w:start w:val="1"/>
      <w:numFmt w:val="lowerRoman"/>
      <w:lvlText w:val="%3."/>
      <w:lvlJc w:val="right"/>
      <w:pPr>
        <w:ind w:left="2520" w:hanging="180"/>
      </w:pPr>
    </w:lvl>
    <w:lvl w:ilvl="3" w:tplc="880A751C">
      <w:start w:val="1"/>
      <w:numFmt w:val="decimal"/>
      <w:lvlText w:val="%4."/>
      <w:lvlJc w:val="left"/>
      <w:pPr>
        <w:ind w:left="3240" w:hanging="360"/>
      </w:pPr>
    </w:lvl>
    <w:lvl w:ilvl="4" w:tplc="48E02D48">
      <w:start w:val="1"/>
      <w:numFmt w:val="lowerLetter"/>
      <w:lvlText w:val="%5."/>
      <w:lvlJc w:val="left"/>
      <w:pPr>
        <w:ind w:left="3960" w:hanging="360"/>
      </w:pPr>
    </w:lvl>
    <w:lvl w:ilvl="5" w:tplc="69F8AC8A">
      <w:start w:val="1"/>
      <w:numFmt w:val="lowerRoman"/>
      <w:lvlText w:val="%6."/>
      <w:lvlJc w:val="right"/>
      <w:pPr>
        <w:ind w:left="4680" w:hanging="180"/>
      </w:pPr>
    </w:lvl>
    <w:lvl w:ilvl="6" w:tplc="D8F6E46C">
      <w:start w:val="1"/>
      <w:numFmt w:val="decimal"/>
      <w:lvlText w:val="%7."/>
      <w:lvlJc w:val="left"/>
      <w:pPr>
        <w:ind w:left="5400" w:hanging="360"/>
      </w:pPr>
    </w:lvl>
    <w:lvl w:ilvl="7" w:tplc="9D880460">
      <w:start w:val="1"/>
      <w:numFmt w:val="lowerLetter"/>
      <w:lvlText w:val="%8."/>
      <w:lvlJc w:val="left"/>
      <w:pPr>
        <w:ind w:left="6120" w:hanging="360"/>
      </w:pPr>
    </w:lvl>
    <w:lvl w:ilvl="8" w:tplc="318AF5AC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BC10AC"/>
    <w:multiLevelType w:val="hybridMultilevel"/>
    <w:tmpl w:val="3D404292"/>
    <w:lvl w:ilvl="0" w:tplc="1072346E">
      <w:start w:val="1"/>
      <w:numFmt w:val="decimal"/>
      <w:lvlText w:val="%1)"/>
      <w:lvlJc w:val="left"/>
      <w:pPr>
        <w:ind w:left="1440" w:hanging="360"/>
      </w:pPr>
    </w:lvl>
    <w:lvl w:ilvl="1" w:tplc="DBACF2FA">
      <w:start w:val="1"/>
      <w:numFmt w:val="lowerLetter"/>
      <w:lvlText w:val="%2."/>
      <w:lvlJc w:val="left"/>
      <w:pPr>
        <w:ind w:left="2160" w:hanging="360"/>
      </w:pPr>
    </w:lvl>
    <w:lvl w:ilvl="2" w:tplc="20863354">
      <w:start w:val="1"/>
      <w:numFmt w:val="lowerRoman"/>
      <w:lvlText w:val="%3."/>
      <w:lvlJc w:val="right"/>
      <w:pPr>
        <w:ind w:left="2880" w:hanging="180"/>
      </w:pPr>
    </w:lvl>
    <w:lvl w:ilvl="3" w:tplc="8F1EEF7A">
      <w:start w:val="1"/>
      <w:numFmt w:val="decimal"/>
      <w:lvlText w:val="%4."/>
      <w:lvlJc w:val="left"/>
      <w:pPr>
        <w:ind w:left="3600" w:hanging="360"/>
      </w:pPr>
    </w:lvl>
    <w:lvl w:ilvl="4" w:tplc="D3CCE606">
      <w:start w:val="1"/>
      <w:numFmt w:val="lowerLetter"/>
      <w:lvlText w:val="%5."/>
      <w:lvlJc w:val="left"/>
      <w:pPr>
        <w:ind w:left="4320" w:hanging="360"/>
      </w:pPr>
    </w:lvl>
    <w:lvl w:ilvl="5" w:tplc="02F48EA6">
      <w:start w:val="1"/>
      <w:numFmt w:val="lowerRoman"/>
      <w:lvlText w:val="%6."/>
      <w:lvlJc w:val="right"/>
      <w:pPr>
        <w:ind w:left="5040" w:hanging="180"/>
      </w:pPr>
    </w:lvl>
    <w:lvl w:ilvl="6" w:tplc="162C15E2">
      <w:start w:val="1"/>
      <w:numFmt w:val="decimal"/>
      <w:lvlText w:val="%7."/>
      <w:lvlJc w:val="left"/>
      <w:pPr>
        <w:ind w:left="5760" w:hanging="360"/>
      </w:pPr>
    </w:lvl>
    <w:lvl w:ilvl="7" w:tplc="BCB62D44">
      <w:start w:val="1"/>
      <w:numFmt w:val="lowerLetter"/>
      <w:lvlText w:val="%8."/>
      <w:lvlJc w:val="left"/>
      <w:pPr>
        <w:ind w:left="6480" w:hanging="360"/>
      </w:pPr>
    </w:lvl>
    <w:lvl w:ilvl="8" w:tplc="DF1E18AA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52C0705"/>
    <w:multiLevelType w:val="hybridMultilevel"/>
    <w:tmpl w:val="09FC70F0"/>
    <w:lvl w:ilvl="0" w:tplc="8042CD48">
      <w:start w:val="1"/>
      <w:numFmt w:val="decimal"/>
      <w:lvlText w:val="%1."/>
      <w:lvlJc w:val="left"/>
      <w:pPr>
        <w:ind w:left="360" w:hanging="360"/>
      </w:pPr>
    </w:lvl>
    <w:lvl w:ilvl="1" w:tplc="CB7037D4">
      <w:start w:val="1"/>
      <w:numFmt w:val="lowerLetter"/>
      <w:lvlText w:val="%2."/>
      <w:lvlJc w:val="left"/>
      <w:pPr>
        <w:ind w:left="1440" w:hanging="360"/>
      </w:pPr>
    </w:lvl>
    <w:lvl w:ilvl="2" w:tplc="2F7CF51E">
      <w:start w:val="1"/>
      <w:numFmt w:val="lowerRoman"/>
      <w:lvlText w:val="%3."/>
      <w:lvlJc w:val="right"/>
      <w:pPr>
        <w:ind w:left="2160" w:hanging="180"/>
      </w:pPr>
    </w:lvl>
    <w:lvl w:ilvl="3" w:tplc="281C462A">
      <w:start w:val="1"/>
      <w:numFmt w:val="decimal"/>
      <w:lvlText w:val="%4."/>
      <w:lvlJc w:val="left"/>
      <w:pPr>
        <w:ind w:left="2880" w:hanging="360"/>
      </w:pPr>
    </w:lvl>
    <w:lvl w:ilvl="4" w:tplc="35D6AA34">
      <w:start w:val="1"/>
      <w:numFmt w:val="lowerLetter"/>
      <w:lvlText w:val="%5."/>
      <w:lvlJc w:val="left"/>
      <w:pPr>
        <w:ind w:left="3600" w:hanging="360"/>
      </w:pPr>
    </w:lvl>
    <w:lvl w:ilvl="5" w:tplc="2578AE02">
      <w:start w:val="1"/>
      <w:numFmt w:val="lowerRoman"/>
      <w:lvlText w:val="%6."/>
      <w:lvlJc w:val="right"/>
      <w:pPr>
        <w:ind w:left="4320" w:hanging="180"/>
      </w:pPr>
    </w:lvl>
    <w:lvl w:ilvl="6" w:tplc="30AE137E">
      <w:start w:val="1"/>
      <w:numFmt w:val="decimal"/>
      <w:lvlText w:val="%7."/>
      <w:lvlJc w:val="left"/>
      <w:pPr>
        <w:ind w:left="5040" w:hanging="360"/>
      </w:pPr>
    </w:lvl>
    <w:lvl w:ilvl="7" w:tplc="0F60251E">
      <w:start w:val="1"/>
      <w:numFmt w:val="lowerLetter"/>
      <w:lvlText w:val="%8."/>
      <w:lvlJc w:val="left"/>
      <w:pPr>
        <w:ind w:left="5760" w:hanging="360"/>
      </w:pPr>
    </w:lvl>
    <w:lvl w:ilvl="8" w:tplc="55925B1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C37C6"/>
    <w:multiLevelType w:val="hybridMultilevel"/>
    <w:tmpl w:val="D0943306"/>
    <w:lvl w:ilvl="0" w:tplc="4976A89E">
      <w:start w:val="1"/>
      <w:numFmt w:val="lowerLetter"/>
      <w:lvlText w:val="%1."/>
      <w:lvlJc w:val="left"/>
      <w:pPr>
        <w:ind w:left="720" w:hanging="360"/>
      </w:pPr>
      <w:rPr>
        <w:rFonts w:cs="Arial"/>
      </w:rPr>
    </w:lvl>
    <w:lvl w:ilvl="1" w:tplc="41E0975C">
      <w:start w:val="1"/>
      <w:numFmt w:val="lowerLetter"/>
      <w:lvlText w:val="%2."/>
      <w:lvlJc w:val="left"/>
      <w:pPr>
        <w:ind w:left="1440" w:hanging="360"/>
      </w:pPr>
    </w:lvl>
    <w:lvl w:ilvl="2" w:tplc="3992F7A6">
      <w:start w:val="1"/>
      <w:numFmt w:val="lowerRoman"/>
      <w:lvlText w:val="%3."/>
      <w:lvlJc w:val="right"/>
      <w:pPr>
        <w:ind w:left="2160" w:hanging="180"/>
      </w:pPr>
    </w:lvl>
    <w:lvl w:ilvl="3" w:tplc="3524067A">
      <w:start w:val="1"/>
      <w:numFmt w:val="decimal"/>
      <w:lvlText w:val="%4."/>
      <w:lvlJc w:val="left"/>
      <w:pPr>
        <w:ind w:left="2880" w:hanging="360"/>
      </w:pPr>
    </w:lvl>
    <w:lvl w:ilvl="4" w:tplc="D14019EA">
      <w:start w:val="1"/>
      <w:numFmt w:val="lowerLetter"/>
      <w:lvlText w:val="%5."/>
      <w:lvlJc w:val="left"/>
      <w:pPr>
        <w:ind w:left="3600" w:hanging="360"/>
      </w:pPr>
    </w:lvl>
    <w:lvl w:ilvl="5" w:tplc="955A106C">
      <w:start w:val="1"/>
      <w:numFmt w:val="lowerRoman"/>
      <w:lvlText w:val="%6."/>
      <w:lvlJc w:val="right"/>
      <w:pPr>
        <w:ind w:left="4320" w:hanging="180"/>
      </w:pPr>
    </w:lvl>
    <w:lvl w:ilvl="6" w:tplc="78F25E36">
      <w:start w:val="1"/>
      <w:numFmt w:val="decimal"/>
      <w:lvlText w:val="%7."/>
      <w:lvlJc w:val="left"/>
      <w:pPr>
        <w:ind w:left="5040" w:hanging="360"/>
      </w:pPr>
    </w:lvl>
    <w:lvl w:ilvl="7" w:tplc="B7A23774">
      <w:start w:val="1"/>
      <w:numFmt w:val="lowerLetter"/>
      <w:lvlText w:val="%8."/>
      <w:lvlJc w:val="left"/>
      <w:pPr>
        <w:ind w:left="5760" w:hanging="360"/>
      </w:pPr>
    </w:lvl>
    <w:lvl w:ilvl="8" w:tplc="C1D0BC0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F7839"/>
    <w:multiLevelType w:val="hybridMultilevel"/>
    <w:tmpl w:val="A5A8A2EA"/>
    <w:lvl w:ilvl="0" w:tplc="5FF8452A">
      <w:start w:val="1"/>
      <w:numFmt w:val="lowerLetter"/>
      <w:lvlText w:val="%1."/>
      <w:lvlJc w:val="left"/>
      <w:pPr>
        <w:ind w:left="720" w:hanging="360"/>
      </w:pPr>
    </w:lvl>
    <w:lvl w:ilvl="1" w:tplc="D376DBE8">
      <w:start w:val="1"/>
      <w:numFmt w:val="lowerLetter"/>
      <w:lvlText w:val="%2."/>
      <w:lvlJc w:val="left"/>
      <w:pPr>
        <w:ind w:left="1440" w:hanging="360"/>
      </w:pPr>
    </w:lvl>
    <w:lvl w:ilvl="2" w:tplc="DD6E44F2">
      <w:start w:val="1"/>
      <w:numFmt w:val="lowerRoman"/>
      <w:lvlText w:val="%3."/>
      <w:lvlJc w:val="right"/>
      <w:pPr>
        <w:ind w:left="2160" w:hanging="180"/>
      </w:pPr>
    </w:lvl>
    <w:lvl w:ilvl="3" w:tplc="500AE15A">
      <w:start w:val="1"/>
      <w:numFmt w:val="decimal"/>
      <w:lvlText w:val="%4."/>
      <w:lvlJc w:val="left"/>
      <w:pPr>
        <w:ind w:left="2880" w:hanging="360"/>
      </w:pPr>
    </w:lvl>
    <w:lvl w:ilvl="4" w:tplc="BEF657E0">
      <w:start w:val="1"/>
      <w:numFmt w:val="lowerLetter"/>
      <w:lvlText w:val="%5."/>
      <w:lvlJc w:val="left"/>
      <w:pPr>
        <w:ind w:left="3600" w:hanging="360"/>
      </w:pPr>
    </w:lvl>
    <w:lvl w:ilvl="5" w:tplc="BE6E1B4E">
      <w:start w:val="1"/>
      <w:numFmt w:val="lowerRoman"/>
      <w:lvlText w:val="%6."/>
      <w:lvlJc w:val="right"/>
      <w:pPr>
        <w:ind w:left="4320" w:hanging="180"/>
      </w:pPr>
    </w:lvl>
    <w:lvl w:ilvl="6" w:tplc="0542FE28">
      <w:start w:val="1"/>
      <w:numFmt w:val="decimal"/>
      <w:lvlText w:val="%7."/>
      <w:lvlJc w:val="left"/>
      <w:pPr>
        <w:ind w:left="5040" w:hanging="360"/>
      </w:pPr>
    </w:lvl>
    <w:lvl w:ilvl="7" w:tplc="CC4AD406">
      <w:start w:val="1"/>
      <w:numFmt w:val="lowerLetter"/>
      <w:lvlText w:val="%8."/>
      <w:lvlJc w:val="left"/>
      <w:pPr>
        <w:ind w:left="5760" w:hanging="360"/>
      </w:pPr>
    </w:lvl>
    <w:lvl w:ilvl="8" w:tplc="8550E26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9C6BEC"/>
    <w:multiLevelType w:val="hybridMultilevel"/>
    <w:tmpl w:val="59DA9678"/>
    <w:lvl w:ilvl="0" w:tplc="83EA3BCA">
      <w:start w:val="1"/>
      <w:numFmt w:val="lowerLetter"/>
      <w:lvlText w:val="%1."/>
      <w:lvlJc w:val="left"/>
      <w:pPr>
        <w:ind w:left="644" w:hanging="360"/>
      </w:pPr>
    </w:lvl>
    <w:lvl w:ilvl="1" w:tplc="4112BF92">
      <w:start w:val="1"/>
      <w:numFmt w:val="lowerLetter"/>
      <w:lvlText w:val="%2."/>
      <w:lvlJc w:val="left"/>
      <w:pPr>
        <w:ind w:left="1364" w:hanging="360"/>
      </w:pPr>
    </w:lvl>
    <w:lvl w:ilvl="2" w:tplc="D862CFD0">
      <w:start w:val="1"/>
      <w:numFmt w:val="lowerRoman"/>
      <w:lvlText w:val="%3."/>
      <w:lvlJc w:val="right"/>
      <w:pPr>
        <w:ind w:left="2084" w:hanging="180"/>
      </w:pPr>
    </w:lvl>
    <w:lvl w:ilvl="3" w:tplc="F3BC2322">
      <w:start w:val="1"/>
      <w:numFmt w:val="decimal"/>
      <w:lvlText w:val="%4."/>
      <w:lvlJc w:val="left"/>
      <w:pPr>
        <w:ind w:left="2804" w:hanging="360"/>
      </w:pPr>
    </w:lvl>
    <w:lvl w:ilvl="4" w:tplc="3E04A2CE">
      <w:start w:val="1"/>
      <w:numFmt w:val="lowerLetter"/>
      <w:lvlText w:val="%5."/>
      <w:lvlJc w:val="left"/>
      <w:pPr>
        <w:ind w:left="3524" w:hanging="360"/>
      </w:pPr>
    </w:lvl>
    <w:lvl w:ilvl="5" w:tplc="224295F4">
      <w:start w:val="1"/>
      <w:numFmt w:val="lowerRoman"/>
      <w:lvlText w:val="%6."/>
      <w:lvlJc w:val="right"/>
      <w:pPr>
        <w:ind w:left="4244" w:hanging="180"/>
      </w:pPr>
    </w:lvl>
    <w:lvl w:ilvl="6" w:tplc="5DB2CBE2">
      <w:start w:val="1"/>
      <w:numFmt w:val="decimal"/>
      <w:lvlText w:val="%7."/>
      <w:lvlJc w:val="left"/>
      <w:pPr>
        <w:ind w:left="4964" w:hanging="360"/>
      </w:pPr>
    </w:lvl>
    <w:lvl w:ilvl="7" w:tplc="37EE2100">
      <w:start w:val="1"/>
      <w:numFmt w:val="lowerLetter"/>
      <w:lvlText w:val="%8."/>
      <w:lvlJc w:val="left"/>
      <w:pPr>
        <w:ind w:left="5684" w:hanging="360"/>
      </w:pPr>
    </w:lvl>
    <w:lvl w:ilvl="8" w:tplc="8320E89A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54087D"/>
    <w:multiLevelType w:val="hybridMultilevel"/>
    <w:tmpl w:val="2B327E5E"/>
    <w:lvl w:ilvl="0" w:tplc="1CF66362">
      <w:start w:val="1"/>
      <w:numFmt w:val="lowerLetter"/>
      <w:lvlText w:val="%1."/>
      <w:lvlJc w:val="left"/>
      <w:pPr>
        <w:ind w:left="720" w:hanging="360"/>
      </w:pPr>
    </w:lvl>
    <w:lvl w:ilvl="1" w:tplc="FB92943A">
      <w:start w:val="1"/>
      <w:numFmt w:val="lowerLetter"/>
      <w:lvlText w:val="%2."/>
      <w:lvlJc w:val="left"/>
      <w:pPr>
        <w:ind w:left="1440" w:hanging="360"/>
      </w:pPr>
    </w:lvl>
    <w:lvl w:ilvl="2" w:tplc="23E6A3E0">
      <w:start w:val="1"/>
      <w:numFmt w:val="lowerRoman"/>
      <w:lvlText w:val="%3."/>
      <w:lvlJc w:val="right"/>
      <w:pPr>
        <w:ind w:left="2160" w:hanging="180"/>
      </w:pPr>
    </w:lvl>
    <w:lvl w:ilvl="3" w:tplc="558C73C6">
      <w:start w:val="1"/>
      <w:numFmt w:val="decimal"/>
      <w:lvlText w:val="%4."/>
      <w:lvlJc w:val="left"/>
      <w:pPr>
        <w:ind w:left="2880" w:hanging="360"/>
      </w:pPr>
    </w:lvl>
    <w:lvl w:ilvl="4" w:tplc="DE527890">
      <w:start w:val="1"/>
      <w:numFmt w:val="lowerLetter"/>
      <w:lvlText w:val="%5."/>
      <w:lvlJc w:val="left"/>
      <w:pPr>
        <w:ind w:left="3600" w:hanging="360"/>
      </w:pPr>
    </w:lvl>
    <w:lvl w:ilvl="5" w:tplc="AE4899E2">
      <w:start w:val="1"/>
      <w:numFmt w:val="lowerRoman"/>
      <w:lvlText w:val="%6."/>
      <w:lvlJc w:val="right"/>
      <w:pPr>
        <w:ind w:left="4320" w:hanging="180"/>
      </w:pPr>
    </w:lvl>
    <w:lvl w:ilvl="6" w:tplc="07A8FF10">
      <w:start w:val="1"/>
      <w:numFmt w:val="decimal"/>
      <w:lvlText w:val="%7."/>
      <w:lvlJc w:val="left"/>
      <w:pPr>
        <w:ind w:left="5040" w:hanging="360"/>
      </w:pPr>
    </w:lvl>
    <w:lvl w:ilvl="7" w:tplc="C138F6B4">
      <w:start w:val="1"/>
      <w:numFmt w:val="lowerLetter"/>
      <w:lvlText w:val="%8."/>
      <w:lvlJc w:val="left"/>
      <w:pPr>
        <w:ind w:left="5760" w:hanging="360"/>
      </w:pPr>
    </w:lvl>
    <w:lvl w:ilvl="8" w:tplc="18ACBC1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865BA"/>
    <w:multiLevelType w:val="hybridMultilevel"/>
    <w:tmpl w:val="C860A998"/>
    <w:lvl w:ilvl="0" w:tplc="84007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7E4C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D0FD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B2A3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C0B6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C87D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1C8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C075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88BF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9E7EBB"/>
    <w:multiLevelType w:val="hybridMultilevel"/>
    <w:tmpl w:val="F3E41F4A"/>
    <w:lvl w:ilvl="0" w:tplc="4E1C155C">
      <w:start w:val="1"/>
      <w:numFmt w:val="decimal"/>
      <w:lvlText w:val="%1)"/>
      <w:lvlJc w:val="left"/>
      <w:pPr>
        <w:ind w:left="1440" w:hanging="360"/>
      </w:pPr>
    </w:lvl>
    <w:lvl w:ilvl="1" w:tplc="DB5E1DF0">
      <w:start w:val="1"/>
      <w:numFmt w:val="lowerLetter"/>
      <w:lvlText w:val="%2."/>
      <w:lvlJc w:val="left"/>
      <w:pPr>
        <w:ind w:left="2160" w:hanging="360"/>
      </w:pPr>
    </w:lvl>
    <w:lvl w:ilvl="2" w:tplc="F2F655DC">
      <w:start w:val="1"/>
      <w:numFmt w:val="lowerRoman"/>
      <w:lvlText w:val="%3."/>
      <w:lvlJc w:val="right"/>
      <w:pPr>
        <w:ind w:left="2880" w:hanging="180"/>
      </w:pPr>
    </w:lvl>
    <w:lvl w:ilvl="3" w:tplc="5F2C9FAC">
      <w:start w:val="1"/>
      <w:numFmt w:val="decimal"/>
      <w:lvlText w:val="%4."/>
      <w:lvlJc w:val="left"/>
      <w:pPr>
        <w:ind w:left="3600" w:hanging="360"/>
      </w:pPr>
    </w:lvl>
    <w:lvl w:ilvl="4" w:tplc="017C7272">
      <w:start w:val="1"/>
      <w:numFmt w:val="lowerLetter"/>
      <w:lvlText w:val="%5."/>
      <w:lvlJc w:val="left"/>
      <w:pPr>
        <w:ind w:left="4320" w:hanging="360"/>
      </w:pPr>
    </w:lvl>
    <w:lvl w:ilvl="5" w:tplc="FC2A681E">
      <w:start w:val="1"/>
      <w:numFmt w:val="lowerRoman"/>
      <w:lvlText w:val="%6."/>
      <w:lvlJc w:val="right"/>
      <w:pPr>
        <w:ind w:left="5040" w:hanging="180"/>
      </w:pPr>
    </w:lvl>
    <w:lvl w:ilvl="6" w:tplc="C522340E">
      <w:start w:val="1"/>
      <w:numFmt w:val="decimal"/>
      <w:lvlText w:val="%7."/>
      <w:lvlJc w:val="left"/>
      <w:pPr>
        <w:ind w:left="5760" w:hanging="360"/>
      </w:pPr>
    </w:lvl>
    <w:lvl w:ilvl="7" w:tplc="872E75FC">
      <w:start w:val="1"/>
      <w:numFmt w:val="lowerLetter"/>
      <w:lvlText w:val="%8."/>
      <w:lvlJc w:val="left"/>
      <w:pPr>
        <w:ind w:left="6480" w:hanging="360"/>
      </w:pPr>
    </w:lvl>
    <w:lvl w:ilvl="8" w:tplc="BE704214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FD62D6E"/>
    <w:multiLevelType w:val="hybridMultilevel"/>
    <w:tmpl w:val="E9B44672"/>
    <w:lvl w:ilvl="0" w:tplc="4ACCE06C">
      <w:numFmt w:val="bullet"/>
      <w:lvlText w:val="-"/>
      <w:lvlJc w:val="left"/>
      <w:pPr>
        <w:ind w:left="1519" w:hanging="360"/>
      </w:pPr>
      <w:rPr>
        <w:rFonts w:ascii="Times New Roman" w:eastAsia="Times New Roman" w:hAnsi="Times New Roman" w:cs="Times New Roman" w:hint="default"/>
      </w:rPr>
    </w:lvl>
    <w:lvl w:ilvl="1" w:tplc="50E00AAC" w:tentative="1">
      <w:start w:val="1"/>
      <w:numFmt w:val="bullet"/>
      <w:lvlText w:val="o"/>
      <w:lvlJc w:val="left"/>
      <w:pPr>
        <w:ind w:left="2239" w:hanging="360"/>
      </w:pPr>
      <w:rPr>
        <w:rFonts w:ascii="Courier New" w:hAnsi="Courier New" w:cs="Courier New" w:hint="default"/>
      </w:rPr>
    </w:lvl>
    <w:lvl w:ilvl="2" w:tplc="C1CE74EC" w:tentative="1">
      <w:start w:val="1"/>
      <w:numFmt w:val="bullet"/>
      <w:lvlText w:val=""/>
      <w:lvlJc w:val="left"/>
      <w:pPr>
        <w:ind w:left="2959" w:hanging="360"/>
      </w:pPr>
      <w:rPr>
        <w:rFonts w:ascii="Wingdings" w:hAnsi="Wingdings" w:hint="default"/>
      </w:rPr>
    </w:lvl>
    <w:lvl w:ilvl="3" w:tplc="269EE630" w:tentative="1">
      <w:start w:val="1"/>
      <w:numFmt w:val="bullet"/>
      <w:lvlText w:val=""/>
      <w:lvlJc w:val="left"/>
      <w:pPr>
        <w:ind w:left="3679" w:hanging="360"/>
      </w:pPr>
      <w:rPr>
        <w:rFonts w:ascii="Symbol" w:hAnsi="Symbol" w:hint="default"/>
      </w:rPr>
    </w:lvl>
    <w:lvl w:ilvl="4" w:tplc="771CD032" w:tentative="1">
      <w:start w:val="1"/>
      <w:numFmt w:val="bullet"/>
      <w:lvlText w:val="o"/>
      <w:lvlJc w:val="left"/>
      <w:pPr>
        <w:ind w:left="4399" w:hanging="360"/>
      </w:pPr>
      <w:rPr>
        <w:rFonts w:ascii="Courier New" w:hAnsi="Courier New" w:cs="Courier New" w:hint="default"/>
      </w:rPr>
    </w:lvl>
    <w:lvl w:ilvl="5" w:tplc="BEAAF9DA" w:tentative="1">
      <w:start w:val="1"/>
      <w:numFmt w:val="bullet"/>
      <w:lvlText w:val=""/>
      <w:lvlJc w:val="left"/>
      <w:pPr>
        <w:ind w:left="5119" w:hanging="360"/>
      </w:pPr>
      <w:rPr>
        <w:rFonts w:ascii="Wingdings" w:hAnsi="Wingdings" w:hint="default"/>
      </w:rPr>
    </w:lvl>
    <w:lvl w:ilvl="6" w:tplc="A60ED54A" w:tentative="1">
      <w:start w:val="1"/>
      <w:numFmt w:val="bullet"/>
      <w:lvlText w:val=""/>
      <w:lvlJc w:val="left"/>
      <w:pPr>
        <w:ind w:left="5839" w:hanging="360"/>
      </w:pPr>
      <w:rPr>
        <w:rFonts w:ascii="Symbol" w:hAnsi="Symbol" w:hint="default"/>
      </w:rPr>
    </w:lvl>
    <w:lvl w:ilvl="7" w:tplc="24180F96" w:tentative="1">
      <w:start w:val="1"/>
      <w:numFmt w:val="bullet"/>
      <w:lvlText w:val="o"/>
      <w:lvlJc w:val="left"/>
      <w:pPr>
        <w:ind w:left="6559" w:hanging="360"/>
      </w:pPr>
      <w:rPr>
        <w:rFonts w:ascii="Courier New" w:hAnsi="Courier New" w:cs="Courier New" w:hint="default"/>
      </w:rPr>
    </w:lvl>
    <w:lvl w:ilvl="8" w:tplc="54329D3E" w:tentative="1">
      <w:start w:val="1"/>
      <w:numFmt w:val="bullet"/>
      <w:lvlText w:val=""/>
      <w:lvlJc w:val="left"/>
      <w:pPr>
        <w:ind w:left="7279" w:hanging="360"/>
      </w:pPr>
      <w:rPr>
        <w:rFonts w:ascii="Wingdings" w:hAnsi="Wingdings" w:hint="default"/>
      </w:rPr>
    </w:lvl>
  </w:abstractNum>
  <w:abstractNum w:abstractNumId="21" w15:restartNumberingAfterBreak="0">
    <w:nsid w:val="70B76B7B"/>
    <w:multiLevelType w:val="hybridMultilevel"/>
    <w:tmpl w:val="8A380EDE"/>
    <w:lvl w:ilvl="0" w:tplc="AC8E5134">
      <w:start w:val="1"/>
      <w:numFmt w:val="lowerLetter"/>
      <w:lvlText w:val="%1."/>
      <w:lvlJc w:val="left"/>
      <w:pPr>
        <w:ind w:left="1080" w:hanging="360"/>
      </w:pPr>
    </w:lvl>
    <w:lvl w:ilvl="1" w:tplc="B11898C4">
      <w:start w:val="1"/>
      <w:numFmt w:val="lowerLetter"/>
      <w:lvlText w:val="%2."/>
      <w:lvlJc w:val="left"/>
      <w:pPr>
        <w:ind w:left="1800" w:hanging="360"/>
      </w:pPr>
    </w:lvl>
    <w:lvl w:ilvl="2" w:tplc="3EB6561C">
      <w:start w:val="1"/>
      <w:numFmt w:val="lowerRoman"/>
      <w:lvlText w:val="%3."/>
      <w:lvlJc w:val="right"/>
      <w:pPr>
        <w:ind w:left="2520" w:hanging="180"/>
      </w:pPr>
    </w:lvl>
    <w:lvl w:ilvl="3" w:tplc="009E0764">
      <w:start w:val="1"/>
      <w:numFmt w:val="decimal"/>
      <w:lvlText w:val="%4."/>
      <w:lvlJc w:val="left"/>
      <w:pPr>
        <w:ind w:left="3240" w:hanging="360"/>
      </w:pPr>
    </w:lvl>
    <w:lvl w:ilvl="4" w:tplc="C898197C">
      <w:start w:val="1"/>
      <w:numFmt w:val="lowerLetter"/>
      <w:lvlText w:val="%5."/>
      <w:lvlJc w:val="left"/>
      <w:pPr>
        <w:ind w:left="3960" w:hanging="360"/>
      </w:pPr>
    </w:lvl>
    <w:lvl w:ilvl="5" w:tplc="E878D4C6">
      <w:start w:val="1"/>
      <w:numFmt w:val="lowerRoman"/>
      <w:lvlText w:val="%6."/>
      <w:lvlJc w:val="right"/>
      <w:pPr>
        <w:ind w:left="4680" w:hanging="180"/>
      </w:pPr>
    </w:lvl>
    <w:lvl w:ilvl="6" w:tplc="6C960DCC">
      <w:start w:val="1"/>
      <w:numFmt w:val="decimal"/>
      <w:lvlText w:val="%7."/>
      <w:lvlJc w:val="left"/>
      <w:pPr>
        <w:ind w:left="5400" w:hanging="360"/>
      </w:pPr>
    </w:lvl>
    <w:lvl w:ilvl="7" w:tplc="D1A64C26">
      <w:start w:val="1"/>
      <w:numFmt w:val="lowerLetter"/>
      <w:lvlText w:val="%8."/>
      <w:lvlJc w:val="left"/>
      <w:pPr>
        <w:ind w:left="6120" w:hanging="360"/>
      </w:pPr>
    </w:lvl>
    <w:lvl w:ilvl="8" w:tplc="C74EB61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7FF4F04"/>
    <w:multiLevelType w:val="hybridMultilevel"/>
    <w:tmpl w:val="E9FAB226"/>
    <w:lvl w:ilvl="0" w:tplc="8F7C3570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80E2E4D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24595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21407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13CE2A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9E81A4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A5AD99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E4E223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68C24E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92C628F"/>
    <w:multiLevelType w:val="hybridMultilevel"/>
    <w:tmpl w:val="0F12785E"/>
    <w:lvl w:ilvl="0" w:tplc="134C888C">
      <w:start w:val="1"/>
      <w:numFmt w:val="lowerLetter"/>
      <w:lvlText w:val="%1."/>
      <w:lvlJc w:val="left"/>
      <w:pPr>
        <w:ind w:left="720" w:hanging="360"/>
      </w:pPr>
    </w:lvl>
    <w:lvl w:ilvl="1" w:tplc="E962D7D4">
      <w:start w:val="1"/>
      <w:numFmt w:val="lowerLetter"/>
      <w:lvlText w:val="%2."/>
      <w:lvlJc w:val="left"/>
      <w:pPr>
        <w:ind w:left="1440" w:hanging="360"/>
      </w:pPr>
    </w:lvl>
    <w:lvl w:ilvl="2" w:tplc="61742354">
      <w:start w:val="1"/>
      <w:numFmt w:val="lowerRoman"/>
      <w:lvlText w:val="%3."/>
      <w:lvlJc w:val="right"/>
      <w:pPr>
        <w:ind w:left="2160" w:hanging="180"/>
      </w:pPr>
    </w:lvl>
    <w:lvl w:ilvl="3" w:tplc="D6C00064">
      <w:start w:val="1"/>
      <w:numFmt w:val="decimal"/>
      <w:lvlText w:val="%4."/>
      <w:lvlJc w:val="left"/>
      <w:pPr>
        <w:ind w:left="2880" w:hanging="360"/>
      </w:pPr>
    </w:lvl>
    <w:lvl w:ilvl="4" w:tplc="727807EC">
      <w:start w:val="1"/>
      <w:numFmt w:val="lowerLetter"/>
      <w:lvlText w:val="%5."/>
      <w:lvlJc w:val="left"/>
      <w:pPr>
        <w:ind w:left="3600" w:hanging="360"/>
      </w:pPr>
    </w:lvl>
    <w:lvl w:ilvl="5" w:tplc="674C60D6">
      <w:start w:val="1"/>
      <w:numFmt w:val="lowerRoman"/>
      <w:lvlText w:val="%6."/>
      <w:lvlJc w:val="right"/>
      <w:pPr>
        <w:ind w:left="4320" w:hanging="180"/>
      </w:pPr>
    </w:lvl>
    <w:lvl w:ilvl="6" w:tplc="4920D774">
      <w:start w:val="1"/>
      <w:numFmt w:val="decimal"/>
      <w:lvlText w:val="%7."/>
      <w:lvlJc w:val="left"/>
      <w:pPr>
        <w:ind w:left="5040" w:hanging="360"/>
      </w:pPr>
    </w:lvl>
    <w:lvl w:ilvl="7" w:tplc="177E9B00">
      <w:start w:val="1"/>
      <w:numFmt w:val="lowerLetter"/>
      <w:lvlText w:val="%8."/>
      <w:lvlJc w:val="left"/>
      <w:pPr>
        <w:ind w:left="5760" w:hanging="360"/>
      </w:pPr>
    </w:lvl>
    <w:lvl w:ilvl="8" w:tplc="BDC247F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753F9B"/>
    <w:multiLevelType w:val="hybridMultilevel"/>
    <w:tmpl w:val="2F2C3B64"/>
    <w:lvl w:ilvl="0" w:tplc="51CC8C84">
      <w:start w:val="1"/>
      <w:numFmt w:val="lowerLetter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E30C5D4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2A2621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DC4E5EA4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33CDCF8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92600A0C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B2283E6A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BE52CE86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96D60940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700861940">
    <w:abstractNumId w:val="8"/>
  </w:num>
  <w:num w:numId="2" w16cid:durableId="18662897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48470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40880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074229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0566099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64475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39546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527456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63338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376844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45694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86378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697367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963408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769381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40342105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736867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05399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51930712">
    <w:abstractNumId w:val="18"/>
  </w:num>
  <w:num w:numId="21" w16cid:durableId="604658839">
    <w:abstractNumId w:val="3"/>
  </w:num>
  <w:num w:numId="22" w16cid:durableId="473763784">
    <w:abstractNumId w:val="0"/>
  </w:num>
  <w:num w:numId="23" w16cid:durableId="1526559497">
    <w:abstractNumId w:val="20"/>
  </w:num>
  <w:num w:numId="24" w16cid:durableId="109401518">
    <w:abstractNumId w:val="10"/>
  </w:num>
  <w:num w:numId="25" w16cid:durableId="304509573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45E"/>
    <w:rsid w:val="000042A3"/>
    <w:rsid w:val="0001559E"/>
    <w:rsid w:val="00016F60"/>
    <w:rsid w:val="0002503D"/>
    <w:rsid w:val="00032A10"/>
    <w:rsid w:val="00047E26"/>
    <w:rsid w:val="00052633"/>
    <w:rsid w:val="00057D57"/>
    <w:rsid w:val="00060672"/>
    <w:rsid w:val="0007252C"/>
    <w:rsid w:val="00074626"/>
    <w:rsid w:val="00076FB1"/>
    <w:rsid w:val="000856D3"/>
    <w:rsid w:val="00092310"/>
    <w:rsid w:val="00095BD4"/>
    <w:rsid w:val="00096D32"/>
    <w:rsid w:val="000A1BBC"/>
    <w:rsid w:val="000A1C79"/>
    <w:rsid w:val="000A4891"/>
    <w:rsid w:val="000B60B9"/>
    <w:rsid w:val="000C4D19"/>
    <w:rsid w:val="000D1920"/>
    <w:rsid w:val="000D4666"/>
    <w:rsid w:val="000E144E"/>
    <w:rsid w:val="000E644C"/>
    <w:rsid w:val="000F3273"/>
    <w:rsid w:val="00102ADC"/>
    <w:rsid w:val="001037AB"/>
    <w:rsid w:val="001050EE"/>
    <w:rsid w:val="00107359"/>
    <w:rsid w:val="001105B6"/>
    <w:rsid w:val="00112E47"/>
    <w:rsid w:val="00117A7D"/>
    <w:rsid w:val="00121C01"/>
    <w:rsid w:val="001241B4"/>
    <w:rsid w:val="00124DEB"/>
    <w:rsid w:val="00127ABC"/>
    <w:rsid w:val="00127D99"/>
    <w:rsid w:val="001375FC"/>
    <w:rsid w:val="00137815"/>
    <w:rsid w:val="00143BBD"/>
    <w:rsid w:val="00144911"/>
    <w:rsid w:val="001455B6"/>
    <w:rsid w:val="00146DB9"/>
    <w:rsid w:val="00151201"/>
    <w:rsid w:val="00152C4F"/>
    <w:rsid w:val="00153A72"/>
    <w:rsid w:val="00153FDD"/>
    <w:rsid w:val="001545FE"/>
    <w:rsid w:val="0016090B"/>
    <w:rsid w:val="00163F30"/>
    <w:rsid w:val="00165299"/>
    <w:rsid w:val="00172D22"/>
    <w:rsid w:val="00176D7B"/>
    <w:rsid w:val="0018128F"/>
    <w:rsid w:val="00181C28"/>
    <w:rsid w:val="0018330C"/>
    <w:rsid w:val="0018754F"/>
    <w:rsid w:val="00190601"/>
    <w:rsid w:val="00194A7B"/>
    <w:rsid w:val="001B0BB5"/>
    <w:rsid w:val="001B22DD"/>
    <w:rsid w:val="001B38C7"/>
    <w:rsid w:val="001B79E7"/>
    <w:rsid w:val="001C0215"/>
    <w:rsid w:val="001C22A1"/>
    <w:rsid w:val="001C2BC2"/>
    <w:rsid w:val="001C4BE1"/>
    <w:rsid w:val="001C5A62"/>
    <w:rsid w:val="001C64D5"/>
    <w:rsid w:val="001C6DCE"/>
    <w:rsid w:val="001D1311"/>
    <w:rsid w:val="001D7095"/>
    <w:rsid w:val="001D7DC8"/>
    <w:rsid w:val="001E226C"/>
    <w:rsid w:val="001F0101"/>
    <w:rsid w:val="001F2C55"/>
    <w:rsid w:val="001F3CF2"/>
    <w:rsid w:val="001F4B3B"/>
    <w:rsid w:val="001F6F92"/>
    <w:rsid w:val="002008C9"/>
    <w:rsid w:val="00204707"/>
    <w:rsid w:val="00204D64"/>
    <w:rsid w:val="00206D88"/>
    <w:rsid w:val="00211105"/>
    <w:rsid w:val="002133D4"/>
    <w:rsid w:val="0021681F"/>
    <w:rsid w:val="00223CF7"/>
    <w:rsid w:val="002243BE"/>
    <w:rsid w:val="002309EF"/>
    <w:rsid w:val="00232594"/>
    <w:rsid w:val="00233CA0"/>
    <w:rsid w:val="002361B0"/>
    <w:rsid w:val="00236A52"/>
    <w:rsid w:val="00240656"/>
    <w:rsid w:val="002417C7"/>
    <w:rsid w:val="00243643"/>
    <w:rsid w:val="00244AD8"/>
    <w:rsid w:val="00245A60"/>
    <w:rsid w:val="00247C4F"/>
    <w:rsid w:val="00267270"/>
    <w:rsid w:val="00274128"/>
    <w:rsid w:val="00274161"/>
    <w:rsid w:val="00275A54"/>
    <w:rsid w:val="002822BC"/>
    <w:rsid w:val="002867F9"/>
    <w:rsid w:val="00292833"/>
    <w:rsid w:val="00293FF9"/>
    <w:rsid w:val="002A5C0F"/>
    <w:rsid w:val="002A7834"/>
    <w:rsid w:val="002C222D"/>
    <w:rsid w:val="002C45E6"/>
    <w:rsid w:val="002C5412"/>
    <w:rsid w:val="002C5C0C"/>
    <w:rsid w:val="002C67A9"/>
    <w:rsid w:val="002C7C03"/>
    <w:rsid w:val="002D1490"/>
    <w:rsid w:val="002D4BF3"/>
    <w:rsid w:val="002D6CE3"/>
    <w:rsid w:val="002E0631"/>
    <w:rsid w:val="002E1B75"/>
    <w:rsid w:val="002E1D57"/>
    <w:rsid w:val="002E601B"/>
    <w:rsid w:val="002F0BF0"/>
    <w:rsid w:val="002F14C2"/>
    <w:rsid w:val="002F33E6"/>
    <w:rsid w:val="002F40FC"/>
    <w:rsid w:val="002F634A"/>
    <w:rsid w:val="00300A1D"/>
    <w:rsid w:val="00303114"/>
    <w:rsid w:val="00303BFB"/>
    <w:rsid w:val="00304525"/>
    <w:rsid w:val="00310970"/>
    <w:rsid w:val="00310ED3"/>
    <w:rsid w:val="003124A4"/>
    <w:rsid w:val="00313855"/>
    <w:rsid w:val="003154F2"/>
    <w:rsid w:val="0032388C"/>
    <w:rsid w:val="0033190C"/>
    <w:rsid w:val="00336EF3"/>
    <w:rsid w:val="00336F25"/>
    <w:rsid w:val="003437AE"/>
    <w:rsid w:val="003504DE"/>
    <w:rsid w:val="00351E73"/>
    <w:rsid w:val="003563EE"/>
    <w:rsid w:val="00362567"/>
    <w:rsid w:val="00365822"/>
    <w:rsid w:val="00367CE3"/>
    <w:rsid w:val="00373865"/>
    <w:rsid w:val="00375412"/>
    <w:rsid w:val="00376477"/>
    <w:rsid w:val="003868FD"/>
    <w:rsid w:val="00394D07"/>
    <w:rsid w:val="00395219"/>
    <w:rsid w:val="00397980"/>
    <w:rsid w:val="003A2214"/>
    <w:rsid w:val="003A2FC0"/>
    <w:rsid w:val="003A2FFE"/>
    <w:rsid w:val="003A4C9A"/>
    <w:rsid w:val="003A58E9"/>
    <w:rsid w:val="003B436E"/>
    <w:rsid w:val="003B588D"/>
    <w:rsid w:val="003B6CC1"/>
    <w:rsid w:val="003B7675"/>
    <w:rsid w:val="003C0C62"/>
    <w:rsid w:val="003C310C"/>
    <w:rsid w:val="003C3E7B"/>
    <w:rsid w:val="003C56ED"/>
    <w:rsid w:val="003C6942"/>
    <w:rsid w:val="003D1F99"/>
    <w:rsid w:val="003D2EBA"/>
    <w:rsid w:val="003D55C0"/>
    <w:rsid w:val="003F2DDD"/>
    <w:rsid w:val="0040254D"/>
    <w:rsid w:val="00420E3A"/>
    <w:rsid w:val="00420FC6"/>
    <w:rsid w:val="00421226"/>
    <w:rsid w:val="00424BEB"/>
    <w:rsid w:val="004342B0"/>
    <w:rsid w:val="004346FB"/>
    <w:rsid w:val="00437DDC"/>
    <w:rsid w:val="004408B5"/>
    <w:rsid w:val="0044220A"/>
    <w:rsid w:val="00453DA5"/>
    <w:rsid w:val="004550B2"/>
    <w:rsid w:val="00460821"/>
    <w:rsid w:val="00461F29"/>
    <w:rsid w:val="00481CAC"/>
    <w:rsid w:val="00483C86"/>
    <w:rsid w:val="004869FB"/>
    <w:rsid w:val="004A4F1F"/>
    <w:rsid w:val="004A554D"/>
    <w:rsid w:val="004A7B41"/>
    <w:rsid w:val="004A7ED3"/>
    <w:rsid w:val="004C0248"/>
    <w:rsid w:val="004C1040"/>
    <w:rsid w:val="004C450E"/>
    <w:rsid w:val="004C6A52"/>
    <w:rsid w:val="004C6F47"/>
    <w:rsid w:val="004D1931"/>
    <w:rsid w:val="004D363E"/>
    <w:rsid w:val="004D78FC"/>
    <w:rsid w:val="004D7BDD"/>
    <w:rsid w:val="004E3303"/>
    <w:rsid w:val="004E3BF8"/>
    <w:rsid w:val="004E4E08"/>
    <w:rsid w:val="004E64FE"/>
    <w:rsid w:val="004F125A"/>
    <w:rsid w:val="004F326E"/>
    <w:rsid w:val="00500F8B"/>
    <w:rsid w:val="00501554"/>
    <w:rsid w:val="005015F6"/>
    <w:rsid w:val="005033C1"/>
    <w:rsid w:val="005036B2"/>
    <w:rsid w:val="00505D9F"/>
    <w:rsid w:val="00510957"/>
    <w:rsid w:val="00510F39"/>
    <w:rsid w:val="00512552"/>
    <w:rsid w:val="005127F7"/>
    <w:rsid w:val="00513DA0"/>
    <w:rsid w:val="0051582B"/>
    <w:rsid w:val="0052234F"/>
    <w:rsid w:val="00523545"/>
    <w:rsid w:val="00525DAE"/>
    <w:rsid w:val="005308E3"/>
    <w:rsid w:val="00530E17"/>
    <w:rsid w:val="00531893"/>
    <w:rsid w:val="0053424D"/>
    <w:rsid w:val="00542A7C"/>
    <w:rsid w:val="00545FFF"/>
    <w:rsid w:val="0054643B"/>
    <w:rsid w:val="00546F8C"/>
    <w:rsid w:val="00551A0E"/>
    <w:rsid w:val="005546C5"/>
    <w:rsid w:val="005607BA"/>
    <w:rsid w:val="005642C5"/>
    <w:rsid w:val="00570308"/>
    <w:rsid w:val="00570379"/>
    <w:rsid w:val="0057041D"/>
    <w:rsid w:val="005709DA"/>
    <w:rsid w:val="00582AAE"/>
    <w:rsid w:val="005847D0"/>
    <w:rsid w:val="005935F0"/>
    <w:rsid w:val="005A030E"/>
    <w:rsid w:val="005A145C"/>
    <w:rsid w:val="005A204F"/>
    <w:rsid w:val="005A49B2"/>
    <w:rsid w:val="005B00EA"/>
    <w:rsid w:val="005B1AED"/>
    <w:rsid w:val="005B22E2"/>
    <w:rsid w:val="005B4E99"/>
    <w:rsid w:val="005B7B7E"/>
    <w:rsid w:val="005C2DCD"/>
    <w:rsid w:val="005C71E2"/>
    <w:rsid w:val="005D2F35"/>
    <w:rsid w:val="005D55AD"/>
    <w:rsid w:val="005D5A54"/>
    <w:rsid w:val="005D6A1C"/>
    <w:rsid w:val="005E23DF"/>
    <w:rsid w:val="005E3C31"/>
    <w:rsid w:val="005E403F"/>
    <w:rsid w:val="005E416D"/>
    <w:rsid w:val="00601B12"/>
    <w:rsid w:val="00603422"/>
    <w:rsid w:val="00604F44"/>
    <w:rsid w:val="00606B7F"/>
    <w:rsid w:val="00610314"/>
    <w:rsid w:val="0061645E"/>
    <w:rsid w:val="00617C96"/>
    <w:rsid w:val="00623CCC"/>
    <w:rsid w:val="006328BE"/>
    <w:rsid w:val="00632F9E"/>
    <w:rsid w:val="00633447"/>
    <w:rsid w:val="006355AE"/>
    <w:rsid w:val="00640500"/>
    <w:rsid w:val="0064534C"/>
    <w:rsid w:val="00647DCC"/>
    <w:rsid w:val="0066196B"/>
    <w:rsid w:val="00667710"/>
    <w:rsid w:val="0067077B"/>
    <w:rsid w:val="006716E0"/>
    <w:rsid w:val="00673CF3"/>
    <w:rsid w:val="00683B7E"/>
    <w:rsid w:val="00684C48"/>
    <w:rsid w:val="00684ECC"/>
    <w:rsid w:val="00690C03"/>
    <w:rsid w:val="00694004"/>
    <w:rsid w:val="006A0C91"/>
    <w:rsid w:val="006B4D63"/>
    <w:rsid w:val="006B60E3"/>
    <w:rsid w:val="006B735F"/>
    <w:rsid w:val="006B79F0"/>
    <w:rsid w:val="006C26A2"/>
    <w:rsid w:val="006C328E"/>
    <w:rsid w:val="006C3CD5"/>
    <w:rsid w:val="006E2F3A"/>
    <w:rsid w:val="006E39EF"/>
    <w:rsid w:val="006E7140"/>
    <w:rsid w:val="006F5835"/>
    <w:rsid w:val="006F5F47"/>
    <w:rsid w:val="006F6041"/>
    <w:rsid w:val="006F6127"/>
    <w:rsid w:val="006F7B74"/>
    <w:rsid w:val="007002AF"/>
    <w:rsid w:val="007143E2"/>
    <w:rsid w:val="00714808"/>
    <w:rsid w:val="007228FB"/>
    <w:rsid w:val="00723085"/>
    <w:rsid w:val="0072600E"/>
    <w:rsid w:val="0072709F"/>
    <w:rsid w:val="00751843"/>
    <w:rsid w:val="00761507"/>
    <w:rsid w:val="00763EE8"/>
    <w:rsid w:val="00770B14"/>
    <w:rsid w:val="007718DD"/>
    <w:rsid w:val="007803E0"/>
    <w:rsid w:val="00784095"/>
    <w:rsid w:val="0079189C"/>
    <w:rsid w:val="007A2497"/>
    <w:rsid w:val="007A2FE3"/>
    <w:rsid w:val="007A3A33"/>
    <w:rsid w:val="007B6C39"/>
    <w:rsid w:val="007C099C"/>
    <w:rsid w:val="007C2D16"/>
    <w:rsid w:val="007C572C"/>
    <w:rsid w:val="007C6344"/>
    <w:rsid w:val="007D25DA"/>
    <w:rsid w:val="007D5E74"/>
    <w:rsid w:val="007E2776"/>
    <w:rsid w:val="007F33AD"/>
    <w:rsid w:val="007F70BF"/>
    <w:rsid w:val="00800C22"/>
    <w:rsid w:val="00804F8F"/>
    <w:rsid w:val="00810749"/>
    <w:rsid w:val="00813528"/>
    <w:rsid w:val="008141D3"/>
    <w:rsid w:val="00816AEA"/>
    <w:rsid w:val="00820924"/>
    <w:rsid w:val="00826A89"/>
    <w:rsid w:val="008274A4"/>
    <w:rsid w:val="00831674"/>
    <w:rsid w:val="00832F05"/>
    <w:rsid w:val="008357DA"/>
    <w:rsid w:val="00835CA7"/>
    <w:rsid w:val="0083619C"/>
    <w:rsid w:val="00836F8B"/>
    <w:rsid w:val="008501C1"/>
    <w:rsid w:val="00850B3B"/>
    <w:rsid w:val="00850E91"/>
    <w:rsid w:val="00851F0D"/>
    <w:rsid w:val="00854C22"/>
    <w:rsid w:val="00866BA6"/>
    <w:rsid w:val="00873276"/>
    <w:rsid w:val="00874011"/>
    <w:rsid w:val="00881CAF"/>
    <w:rsid w:val="00881D31"/>
    <w:rsid w:val="00883310"/>
    <w:rsid w:val="00886892"/>
    <w:rsid w:val="008872E9"/>
    <w:rsid w:val="0089514A"/>
    <w:rsid w:val="00897397"/>
    <w:rsid w:val="008973FA"/>
    <w:rsid w:val="008A282F"/>
    <w:rsid w:val="008A36F8"/>
    <w:rsid w:val="008A4211"/>
    <w:rsid w:val="008A6B47"/>
    <w:rsid w:val="008B4950"/>
    <w:rsid w:val="008B5647"/>
    <w:rsid w:val="008B5D4B"/>
    <w:rsid w:val="008C6219"/>
    <w:rsid w:val="008D0CCC"/>
    <w:rsid w:val="008D30F8"/>
    <w:rsid w:val="008D72FE"/>
    <w:rsid w:val="008E4118"/>
    <w:rsid w:val="008F208D"/>
    <w:rsid w:val="008F6739"/>
    <w:rsid w:val="008F683C"/>
    <w:rsid w:val="00902939"/>
    <w:rsid w:val="00904282"/>
    <w:rsid w:val="0090455D"/>
    <w:rsid w:val="00910759"/>
    <w:rsid w:val="009135AD"/>
    <w:rsid w:val="0091394E"/>
    <w:rsid w:val="00914D60"/>
    <w:rsid w:val="00915DAA"/>
    <w:rsid w:val="00915F29"/>
    <w:rsid w:val="00916D12"/>
    <w:rsid w:val="009208CA"/>
    <w:rsid w:val="009302CB"/>
    <w:rsid w:val="009307AE"/>
    <w:rsid w:val="009327EB"/>
    <w:rsid w:val="00933F7D"/>
    <w:rsid w:val="009365B7"/>
    <w:rsid w:val="00937790"/>
    <w:rsid w:val="00942CDF"/>
    <w:rsid w:val="009479E1"/>
    <w:rsid w:val="00950565"/>
    <w:rsid w:val="009574A6"/>
    <w:rsid w:val="00960879"/>
    <w:rsid w:val="00961867"/>
    <w:rsid w:val="0096758A"/>
    <w:rsid w:val="00971EE7"/>
    <w:rsid w:val="00972417"/>
    <w:rsid w:val="0097347C"/>
    <w:rsid w:val="0097485D"/>
    <w:rsid w:val="0097683D"/>
    <w:rsid w:val="00977BD1"/>
    <w:rsid w:val="00982666"/>
    <w:rsid w:val="009873A8"/>
    <w:rsid w:val="00987CE1"/>
    <w:rsid w:val="009936B4"/>
    <w:rsid w:val="00997200"/>
    <w:rsid w:val="009A1AD9"/>
    <w:rsid w:val="009A37E5"/>
    <w:rsid w:val="009A74A2"/>
    <w:rsid w:val="009B033A"/>
    <w:rsid w:val="009B3E54"/>
    <w:rsid w:val="009B67F0"/>
    <w:rsid w:val="009C36C2"/>
    <w:rsid w:val="009C478B"/>
    <w:rsid w:val="009C67FD"/>
    <w:rsid w:val="009D1D86"/>
    <w:rsid w:val="009D34A1"/>
    <w:rsid w:val="009D3ACB"/>
    <w:rsid w:val="009E2408"/>
    <w:rsid w:val="009E2B42"/>
    <w:rsid w:val="009E452D"/>
    <w:rsid w:val="009E4A2D"/>
    <w:rsid w:val="009E6182"/>
    <w:rsid w:val="009E6B2C"/>
    <w:rsid w:val="009F0440"/>
    <w:rsid w:val="00A06733"/>
    <w:rsid w:val="00A11815"/>
    <w:rsid w:val="00A121B4"/>
    <w:rsid w:val="00A130FE"/>
    <w:rsid w:val="00A133C6"/>
    <w:rsid w:val="00A20D71"/>
    <w:rsid w:val="00A20E7E"/>
    <w:rsid w:val="00A22940"/>
    <w:rsid w:val="00A23246"/>
    <w:rsid w:val="00A37612"/>
    <w:rsid w:val="00A403BA"/>
    <w:rsid w:val="00A41AA7"/>
    <w:rsid w:val="00A439F0"/>
    <w:rsid w:val="00A50323"/>
    <w:rsid w:val="00A531BC"/>
    <w:rsid w:val="00A54B01"/>
    <w:rsid w:val="00A64D49"/>
    <w:rsid w:val="00A74419"/>
    <w:rsid w:val="00A81F8C"/>
    <w:rsid w:val="00A841FB"/>
    <w:rsid w:val="00A84E52"/>
    <w:rsid w:val="00A91D77"/>
    <w:rsid w:val="00A9761F"/>
    <w:rsid w:val="00AA4F3C"/>
    <w:rsid w:val="00AA5D6C"/>
    <w:rsid w:val="00AB06D5"/>
    <w:rsid w:val="00AC39B8"/>
    <w:rsid w:val="00AC5538"/>
    <w:rsid w:val="00AD3885"/>
    <w:rsid w:val="00AD700F"/>
    <w:rsid w:val="00AE1EFE"/>
    <w:rsid w:val="00AE4523"/>
    <w:rsid w:val="00AF0171"/>
    <w:rsid w:val="00AF17EB"/>
    <w:rsid w:val="00AF43E2"/>
    <w:rsid w:val="00AF4F9D"/>
    <w:rsid w:val="00AF6FBB"/>
    <w:rsid w:val="00AF7348"/>
    <w:rsid w:val="00B01C03"/>
    <w:rsid w:val="00B03D0E"/>
    <w:rsid w:val="00B0584A"/>
    <w:rsid w:val="00B05995"/>
    <w:rsid w:val="00B07B32"/>
    <w:rsid w:val="00B13FCB"/>
    <w:rsid w:val="00B16C81"/>
    <w:rsid w:val="00B20E74"/>
    <w:rsid w:val="00B23666"/>
    <w:rsid w:val="00B23947"/>
    <w:rsid w:val="00B25C93"/>
    <w:rsid w:val="00B33EAD"/>
    <w:rsid w:val="00B4052A"/>
    <w:rsid w:val="00B43C07"/>
    <w:rsid w:val="00B448BA"/>
    <w:rsid w:val="00B4545E"/>
    <w:rsid w:val="00B464EF"/>
    <w:rsid w:val="00B50B58"/>
    <w:rsid w:val="00B52DCB"/>
    <w:rsid w:val="00B55B36"/>
    <w:rsid w:val="00B715C0"/>
    <w:rsid w:val="00B74DF8"/>
    <w:rsid w:val="00B75DDA"/>
    <w:rsid w:val="00B777ED"/>
    <w:rsid w:val="00B8097B"/>
    <w:rsid w:val="00B857E4"/>
    <w:rsid w:val="00B92C50"/>
    <w:rsid w:val="00B96889"/>
    <w:rsid w:val="00B96FC9"/>
    <w:rsid w:val="00B9774F"/>
    <w:rsid w:val="00BB3FB3"/>
    <w:rsid w:val="00BB5B6D"/>
    <w:rsid w:val="00BB61A3"/>
    <w:rsid w:val="00BC1141"/>
    <w:rsid w:val="00BC4420"/>
    <w:rsid w:val="00BD25E0"/>
    <w:rsid w:val="00BE5002"/>
    <w:rsid w:val="00BF01C7"/>
    <w:rsid w:val="00BF05A1"/>
    <w:rsid w:val="00BF2B1C"/>
    <w:rsid w:val="00BF5B30"/>
    <w:rsid w:val="00BF626B"/>
    <w:rsid w:val="00BF7862"/>
    <w:rsid w:val="00C03342"/>
    <w:rsid w:val="00C20618"/>
    <w:rsid w:val="00C22B8E"/>
    <w:rsid w:val="00C30D06"/>
    <w:rsid w:val="00C323F8"/>
    <w:rsid w:val="00C349A8"/>
    <w:rsid w:val="00C40BD1"/>
    <w:rsid w:val="00C43DE3"/>
    <w:rsid w:val="00C46DF7"/>
    <w:rsid w:val="00C51D1F"/>
    <w:rsid w:val="00C55721"/>
    <w:rsid w:val="00C566BF"/>
    <w:rsid w:val="00C6483A"/>
    <w:rsid w:val="00C6649F"/>
    <w:rsid w:val="00C67BFA"/>
    <w:rsid w:val="00C75984"/>
    <w:rsid w:val="00C77E8F"/>
    <w:rsid w:val="00C81750"/>
    <w:rsid w:val="00C822AA"/>
    <w:rsid w:val="00C823D0"/>
    <w:rsid w:val="00C86387"/>
    <w:rsid w:val="00C906AC"/>
    <w:rsid w:val="00C932F6"/>
    <w:rsid w:val="00C962A6"/>
    <w:rsid w:val="00CA1EEA"/>
    <w:rsid w:val="00CA3601"/>
    <w:rsid w:val="00CA592F"/>
    <w:rsid w:val="00CA68F7"/>
    <w:rsid w:val="00CB6263"/>
    <w:rsid w:val="00CC26D6"/>
    <w:rsid w:val="00CC4228"/>
    <w:rsid w:val="00CC5D0E"/>
    <w:rsid w:val="00CC6402"/>
    <w:rsid w:val="00CD08F2"/>
    <w:rsid w:val="00CD0B52"/>
    <w:rsid w:val="00CD0F79"/>
    <w:rsid w:val="00CE08B6"/>
    <w:rsid w:val="00CF0A7D"/>
    <w:rsid w:val="00CF187B"/>
    <w:rsid w:val="00CF4B7E"/>
    <w:rsid w:val="00CF52E6"/>
    <w:rsid w:val="00CF60F7"/>
    <w:rsid w:val="00CF630F"/>
    <w:rsid w:val="00D041F1"/>
    <w:rsid w:val="00D06C21"/>
    <w:rsid w:val="00D34394"/>
    <w:rsid w:val="00D36732"/>
    <w:rsid w:val="00D4251D"/>
    <w:rsid w:val="00D43C29"/>
    <w:rsid w:val="00D556F6"/>
    <w:rsid w:val="00D56543"/>
    <w:rsid w:val="00D56FE8"/>
    <w:rsid w:val="00D64B68"/>
    <w:rsid w:val="00D6568B"/>
    <w:rsid w:val="00D721D5"/>
    <w:rsid w:val="00D7688F"/>
    <w:rsid w:val="00D877BC"/>
    <w:rsid w:val="00D87B4F"/>
    <w:rsid w:val="00DB14EF"/>
    <w:rsid w:val="00DB19DF"/>
    <w:rsid w:val="00DB44CD"/>
    <w:rsid w:val="00DB559A"/>
    <w:rsid w:val="00DB75CA"/>
    <w:rsid w:val="00DC02FE"/>
    <w:rsid w:val="00DC39BF"/>
    <w:rsid w:val="00DC3AF3"/>
    <w:rsid w:val="00DC3B2B"/>
    <w:rsid w:val="00DD0C2F"/>
    <w:rsid w:val="00DD3087"/>
    <w:rsid w:val="00DE0541"/>
    <w:rsid w:val="00DE22CD"/>
    <w:rsid w:val="00DE3F71"/>
    <w:rsid w:val="00DF764D"/>
    <w:rsid w:val="00E07B8B"/>
    <w:rsid w:val="00E21ABE"/>
    <w:rsid w:val="00E263CD"/>
    <w:rsid w:val="00E321BF"/>
    <w:rsid w:val="00E32DE9"/>
    <w:rsid w:val="00E33A9F"/>
    <w:rsid w:val="00E3458D"/>
    <w:rsid w:val="00E348A5"/>
    <w:rsid w:val="00E3687D"/>
    <w:rsid w:val="00E42AE3"/>
    <w:rsid w:val="00E5027C"/>
    <w:rsid w:val="00E54DE2"/>
    <w:rsid w:val="00E5599E"/>
    <w:rsid w:val="00E665EF"/>
    <w:rsid w:val="00E66E6A"/>
    <w:rsid w:val="00E70A54"/>
    <w:rsid w:val="00E70A79"/>
    <w:rsid w:val="00E72A4C"/>
    <w:rsid w:val="00E745FA"/>
    <w:rsid w:val="00E84146"/>
    <w:rsid w:val="00E86AD1"/>
    <w:rsid w:val="00E871FB"/>
    <w:rsid w:val="00E9166A"/>
    <w:rsid w:val="00E968EA"/>
    <w:rsid w:val="00EA6F0F"/>
    <w:rsid w:val="00EA72FA"/>
    <w:rsid w:val="00EB0566"/>
    <w:rsid w:val="00EB5B9E"/>
    <w:rsid w:val="00EB747B"/>
    <w:rsid w:val="00EB7A54"/>
    <w:rsid w:val="00EB7F14"/>
    <w:rsid w:val="00EC00B2"/>
    <w:rsid w:val="00EE1961"/>
    <w:rsid w:val="00EE221A"/>
    <w:rsid w:val="00EE2D39"/>
    <w:rsid w:val="00EE2F7D"/>
    <w:rsid w:val="00EE6DDC"/>
    <w:rsid w:val="00EE70A1"/>
    <w:rsid w:val="00EF4D62"/>
    <w:rsid w:val="00F06986"/>
    <w:rsid w:val="00F07A44"/>
    <w:rsid w:val="00F100FF"/>
    <w:rsid w:val="00F15B09"/>
    <w:rsid w:val="00F17E44"/>
    <w:rsid w:val="00F222F5"/>
    <w:rsid w:val="00F2531F"/>
    <w:rsid w:val="00F30C65"/>
    <w:rsid w:val="00F51236"/>
    <w:rsid w:val="00F514C1"/>
    <w:rsid w:val="00F51EC2"/>
    <w:rsid w:val="00F53023"/>
    <w:rsid w:val="00F56CCF"/>
    <w:rsid w:val="00F56EEF"/>
    <w:rsid w:val="00F65CC0"/>
    <w:rsid w:val="00F664B5"/>
    <w:rsid w:val="00F66BA8"/>
    <w:rsid w:val="00F7397A"/>
    <w:rsid w:val="00F75284"/>
    <w:rsid w:val="00F7562A"/>
    <w:rsid w:val="00F856FD"/>
    <w:rsid w:val="00F871B4"/>
    <w:rsid w:val="00F91E57"/>
    <w:rsid w:val="00F9519A"/>
    <w:rsid w:val="00F9685C"/>
    <w:rsid w:val="00F977B5"/>
    <w:rsid w:val="00FA216E"/>
    <w:rsid w:val="00FA21FB"/>
    <w:rsid w:val="00FA6E23"/>
    <w:rsid w:val="00FA7DFE"/>
    <w:rsid w:val="00FB01D0"/>
    <w:rsid w:val="00FB4DA6"/>
    <w:rsid w:val="00FB6254"/>
    <w:rsid w:val="00FB65B4"/>
    <w:rsid w:val="00FB6AD2"/>
    <w:rsid w:val="00FB6C29"/>
    <w:rsid w:val="00FB7A7E"/>
    <w:rsid w:val="00FC114D"/>
    <w:rsid w:val="00FC138A"/>
    <w:rsid w:val="00FC33E2"/>
    <w:rsid w:val="00FC6660"/>
    <w:rsid w:val="00FD0456"/>
    <w:rsid w:val="00FD377D"/>
    <w:rsid w:val="00FD6A4D"/>
    <w:rsid w:val="00FE16C4"/>
    <w:rsid w:val="00FE5801"/>
    <w:rsid w:val="00FF1DA5"/>
    <w:rsid w:val="00FF3ABF"/>
    <w:rsid w:val="00FF4F1C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8DC813A"/>
  <w15:docId w15:val="{1AC5135F-79DF-442C-90BE-213E7F93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9E4A2D"/>
    <w:rPr>
      <w:sz w:val="26"/>
      <w:szCs w:val="28"/>
      <w:lang w:val="lv-LV"/>
    </w:rPr>
  </w:style>
  <w:style w:type="paragraph" w:styleId="Virsraksts1">
    <w:name w:val="heading 1"/>
    <w:basedOn w:val="Parasts"/>
    <w:next w:val="Parasts"/>
    <w:qFormat/>
    <w:rsid w:val="009E4A2D"/>
    <w:pPr>
      <w:keepNext/>
      <w:jc w:val="center"/>
      <w:outlineLvl w:val="0"/>
    </w:pPr>
    <w:rPr>
      <w:b/>
      <w:bCs/>
      <w:spacing w:val="100"/>
      <w:sz w:val="40"/>
      <w:szCs w:val="40"/>
    </w:rPr>
  </w:style>
  <w:style w:type="paragraph" w:styleId="Virsraksts2">
    <w:name w:val="heading 2"/>
    <w:basedOn w:val="Parasts"/>
    <w:next w:val="Parasts"/>
    <w:qFormat/>
    <w:rsid w:val="009E4A2D"/>
    <w:pPr>
      <w:keepNext/>
      <w:jc w:val="center"/>
      <w:outlineLvl w:val="1"/>
    </w:pPr>
    <w:rPr>
      <w:spacing w:val="100"/>
      <w:sz w:val="40"/>
      <w:szCs w:val="40"/>
    </w:rPr>
  </w:style>
  <w:style w:type="paragraph" w:styleId="Virsraksts3">
    <w:name w:val="heading 3"/>
    <w:basedOn w:val="Parasts"/>
    <w:next w:val="Parasts"/>
    <w:qFormat/>
    <w:rsid w:val="0089514A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Virsraksts4">
    <w:name w:val="heading 4"/>
    <w:basedOn w:val="Parasts"/>
    <w:next w:val="Parasts"/>
    <w:link w:val="Virsraksts4Rakstz"/>
    <w:semiHidden/>
    <w:unhideWhenUsed/>
    <w:qFormat/>
    <w:rsid w:val="004422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rsid w:val="009E4A2D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link w:val="KjeneRakstz"/>
    <w:rsid w:val="009E4A2D"/>
    <w:pPr>
      <w:tabs>
        <w:tab w:val="center" w:pos="4320"/>
        <w:tab w:val="right" w:pos="8640"/>
      </w:tabs>
    </w:pPr>
  </w:style>
  <w:style w:type="character" w:styleId="Hipersaite">
    <w:name w:val="Hyperlink"/>
    <w:rsid w:val="009E4A2D"/>
    <w:rPr>
      <w:color w:val="0000FF"/>
      <w:u w:val="single"/>
    </w:rPr>
  </w:style>
  <w:style w:type="character" w:styleId="Izmantotahipersaite">
    <w:name w:val="FollowedHyperlink"/>
    <w:rsid w:val="009E4A2D"/>
    <w:rPr>
      <w:color w:val="800080"/>
      <w:u w:val="single"/>
    </w:rPr>
  </w:style>
  <w:style w:type="paragraph" w:styleId="Balonteksts">
    <w:name w:val="Balloon Text"/>
    <w:basedOn w:val="Parasts"/>
    <w:link w:val="BalontekstsRakstz"/>
    <w:rsid w:val="0097683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rsid w:val="0097683D"/>
    <w:rPr>
      <w:rFonts w:ascii="Tahoma" w:hAnsi="Tahoma" w:cs="Tahoma"/>
      <w:sz w:val="16"/>
      <w:szCs w:val="16"/>
      <w:lang w:eastAsia="en-US"/>
    </w:rPr>
  </w:style>
  <w:style w:type="paragraph" w:styleId="Pamatteksts">
    <w:name w:val="Body Text"/>
    <w:basedOn w:val="Parasts"/>
    <w:link w:val="PamattekstsRakstz"/>
    <w:rsid w:val="0089514A"/>
    <w:pPr>
      <w:jc w:val="both"/>
    </w:pPr>
    <w:rPr>
      <w:rFonts w:ascii="Arial" w:hAnsi="Arial" w:cs="Arial"/>
    </w:rPr>
  </w:style>
  <w:style w:type="character" w:customStyle="1" w:styleId="PamattekstsRakstz">
    <w:name w:val="Pamatteksts Rakstz."/>
    <w:link w:val="Pamatteksts"/>
    <w:rsid w:val="0089514A"/>
    <w:rPr>
      <w:rFonts w:ascii="Arial" w:hAnsi="Arial" w:cs="Arial"/>
      <w:sz w:val="26"/>
      <w:szCs w:val="28"/>
      <w:lang w:val="lv-LV" w:eastAsia="en-US" w:bidi="ar-SA"/>
    </w:rPr>
  </w:style>
  <w:style w:type="paragraph" w:customStyle="1" w:styleId="DiagramaDiagrama1">
    <w:name w:val="Diagrama Diagrama1"/>
    <w:basedOn w:val="Parasts"/>
    <w:semiHidden/>
    <w:rsid w:val="0089514A"/>
    <w:pPr>
      <w:spacing w:after="160" w:line="240" w:lineRule="exact"/>
    </w:pPr>
    <w:rPr>
      <w:rFonts w:ascii="Verdana" w:hAnsi="Verdana" w:cs="Verdana"/>
      <w:sz w:val="20"/>
      <w:szCs w:val="20"/>
      <w:lang w:val="lt-LT" w:eastAsia="lt-LT"/>
    </w:rPr>
  </w:style>
  <w:style w:type="character" w:styleId="Izclums">
    <w:name w:val="Emphasis"/>
    <w:qFormat/>
    <w:rsid w:val="00211105"/>
    <w:rPr>
      <w:i/>
      <w:iCs/>
    </w:rPr>
  </w:style>
  <w:style w:type="paragraph" w:customStyle="1" w:styleId="msolistparagraph0">
    <w:name w:val="msolistparagraph"/>
    <w:basedOn w:val="Parasts"/>
    <w:rsid w:val="008D0CCC"/>
    <w:pPr>
      <w:spacing w:line="276" w:lineRule="auto"/>
      <w:ind w:left="720"/>
    </w:pPr>
    <w:rPr>
      <w:rFonts w:ascii="Calibri" w:hAnsi="Calibri"/>
      <w:sz w:val="22"/>
      <w:szCs w:val="22"/>
      <w:lang w:eastAsia="lv-LV"/>
    </w:rPr>
  </w:style>
  <w:style w:type="paragraph" w:customStyle="1" w:styleId="Krsainssarakstsizclums11">
    <w:name w:val="Krāsains saraksts — izcēlums 11"/>
    <w:basedOn w:val="Parasts"/>
    <w:uiPriority w:val="34"/>
    <w:qFormat/>
    <w:rsid w:val="007228FB"/>
    <w:pPr>
      <w:suppressAutoHyphens/>
      <w:ind w:left="720"/>
    </w:pPr>
    <w:rPr>
      <w:sz w:val="24"/>
      <w:szCs w:val="20"/>
      <w:lang w:eastAsia="ar-SA"/>
    </w:rPr>
  </w:style>
  <w:style w:type="table" w:styleId="Reatabula">
    <w:name w:val="Table Grid"/>
    <w:basedOn w:val="Parastatabula"/>
    <w:uiPriority w:val="59"/>
    <w:rsid w:val="00FF3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jeneRakstz">
    <w:name w:val="Kājene Rakstz."/>
    <w:link w:val="Kjene"/>
    <w:rsid w:val="00531893"/>
    <w:rPr>
      <w:sz w:val="26"/>
      <w:szCs w:val="28"/>
      <w:lang w:eastAsia="en-US"/>
    </w:rPr>
  </w:style>
  <w:style w:type="character" w:customStyle="1" w:styleId="Virsraksts4Rakstz">
    <w:name w:val="Virsraksts 4 Rakstz."/>
    <w:basedOn w:val="Noklusjumarindkopasfonts"/>
    <w:link w:val="Virsraksts4"/>
    <w:semiHidden/>
    <w:rsid w:val="0044220A"/>
    <w:rPr>
      <w:rFonts w:asciiTheme="majorHAnsi" w:eastAsiaTheme="majorEastAsia" w:hAnsiTheme="majorHAnsi" w:cstheme="majorBidi"/>
      <w:i/>
      <w:iCs/>
      <w:color w:val="365F91" w:themeColor="accent1" w:themeShade="BF"/>
      <w:sz w:val="26"/>
      <w:szCs w:val="28"/>
      <w:lang w:val="lv-LV"/>
    </w:rPr>
  </w:style>
  <w:style w:type="character" w:customStyle="1" w:styleId="GalveneRakstz">
    <w:name w:val="Galvene Rakstz."/>
    <w:link w:val="Galvene"/>
    <w:rsid w:val="003C56ED"/>
    <w:rPr>
      <w:sz w:val="26"/>
      <w:szCs w:val="28"/>
      <w:lang w:val="lv-LV"/>
    </w:rPr>
  </w:style>
  <w:style w:type="paragraph" w:styleId="Vienkrsteksts">
    <w:name w:val="Plain Text"/>
    <w:basedOn w:val="Parasts"/>
    <w:link w:val="VienkrstekstsRakstz"/>
    <w:unhideWhenUsed/>
    <w:rsid w:val="00A23246"/>
    <w:rPr>
      <w:rFonts w:ascii="Courier New" w:hAnsi="Courier New"/>
      <w:sz w:val="20"/>
      <w:szCs w:val="20"/>
      <w:lang w:val="en-AU" w:eastAsia="lv-LV"/>
    </w:rPr>
  </w:style>
  <w:style w:type="character" w:customStyle="1" w:styleId="VienkrstekstsRakstz">
    <w:name w:val="Vienkāršs teksts Rakstz."/>
    <w:basedOn w:val="Noklusjumarindkopasfonts"/>
    <w:link w:val="Vienkrsteksts"/>
    <w:rsid w:val="00A23246"/>
    <w:rPr>
      <w:rFonts w:ascii="Courier New" w:hAnsi="Courier New"/>
      <w:lang w:val="en-AU" w:eastAsia="lv-LV"/>
    </w:rPr>
  </w:style>
  <w:style w:type="paragraph" w:styleId="HTMLiepriekformattais">
    <w:name w:val="HTML Preformatted"/>
    <w:basedOn w:val="Parasts"/>
    <w:link w:val="HTMLiepriekformattaisRakstz"/>
    <w:uiPriority w:val="99"/>
    <w:unhideWhenUsed/>
    <w:rsid w:val="00A232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v-LV"/>
    </w:rPr>
  </w:style>
  <w:style w:type="character" w:customStyle="1" w:styleId="HTMLiepriekformattaisRakstz">
    <w:name w:val="HTML iepriekšformatētais Rakstz."/>
    <w:basedOn w:val="Noklusjumarindkopasfonts"/>
    <w:link w:val="HTMLiepriekformattais"/>
    <w:uiPriority w:val="99"/>
    <w:rsid w:val="00A23246"/>
    <w:rPr>
      <w:rFonts w:ascii="Courier New" w:hAnsi="Courier New" w:cs="Courier New"/>
      <w:lang w:val="lv-LV" w:eastAsia="lv-LV"/>
    </w:rPr>
  </w:style>
  <w:style w:type="paragraph" w:styleId="Sarakstarindkopa">
    <w:name w:val="List Paragraph"/>
    <w:basedOn w:val="Parasts"/>
    <w:uiPriority w:val="72"/>
    <w:rsid w:val="00052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inda\Desktop\PA&#352;VALDIBA_veidlap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PAŠVALDIBA_veidlapa.dotx</Template>
  <TotalTime>2</TotalTime>
  <Pages>3</Pages>
  <Words>1994</Words>
  <Characters>1138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Kuldiga</vt:lpstr>
      <vt:lpstr>Kuldiga</vt:lpstr>
    </vt:vector>
  </TitlesOfParts>
  <Company>Kuldigas pilsetas Dome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Kuldiga</dc:title>
  <dc:creator>Administrators</dc:creator>
  <cp:lastModifiedBy>Vineta Āboliņa</cp:lastModifiedBy>
  <cp:revision>2</cp:revision>
  <cp:lastPrinted>2016-01-27T07:20:00Z</cp:lastPrinted>
  <dcterms:created xsi:type="dcterms:W3CDTF">2025-08-04T08:57:00Z</dcterms:created>
  <dcterms:modified xsi:type="dcterms:W3CDTF">2025-08-04T08:57:00Z</dcterms:modified>
</cp:coreProperties>
</file>