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7E9" w14:textId="77777777" w:rsidR="00B1099D" w:rsidRDefault="00B1099D" w:rsidP="00B1099D">
      <w:pPr>
        <w:pStyle w:val="Galvene"/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D43DDA" wp14:editId="2F55DD9D">
                <wp:simplePos x="0" y="0"/>
                <wp:positionH relativeFrom="column">
                  <wp:posOffset>300355</wp:posOffset>
                </wp:positionH>
                <wp:positionV relativeFrom="paragraph">
                  <wp:posOffset>56515</wp:posOffset>
                </wp:positionV>
                <wp:extent cx="6121400" cy="7118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F329F9" w14:textId="77777777" w:rsidR="00B1099D" w:rsidRPr="00274128" w:rsidRDefault="00B1099D" w:rsidP="00B1099D">
                            <w:pPr>
                              <w:spacing w:line="360" w:lineRule="auto"/>
                              <w:jc w:val="center"/>
                            </w:pPr>
                            <w:r>
                              <w:t>KULDĪGAS NOVADA PAŠVALDĪBA</w:t>
                            </w:r>
                          </w:p>
                          <w:p w14:paraId="349E0315" w14:textId="77777777" w:rsidR="00B1099D" w:rsidRPr="008A36F8" w:rsidRDefault="00B1099D" w:rsidP="00B1099D">
                            <w:pPr>
                              <w:pStyle w:val="Virsraksts2"/>
                              <w:rPr>
                                <w:spacing w:val="7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spacing w:val="70"/>
                                <w:sz w:val="42"/>
                                <w:szCs w:val="42"/>
                              </w:rPr>
                              <w:t>VĀRMES PAMATSKOLA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43D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65pt;margin-top:4.45pt;width:482pt;height:5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" filled="f" stroked="f">
                <v:textbox>
                  <w:txbxContent>
                    <w:p w14:paraId="3DF329F9" w14:textId="77777777" w:rsidR="00B1099D" w:rsidRPr="00274128" w:rsidRDefault="00B1099D" w:rsidP="00B1099D">
                      <w:pPr>
                        <w:spacing w:line="360" w:lineRule="auto"/>
                        <w:jc w:val="center"/>
                      </w:pPr>
                      <w:r>
                        <w:t>KULDĪGAS NOVADA PAŠVALDĪBA</w:t>
                      </w:r>
                    </w:p>
                    <w:p w14:paraId="349E0315" w14:textId="77777777" w:rsidR="00B1099D" w:rsidRPr="008A36F8" w:rsidRDefault="00B1099D" w:rsidP="00B1099D">
                      <w:pPr>
                        <w:pStyle w:val="Virsraksts2"/>
                        <w:rPr>
                          <w:spacing w:val="70"/>
                          <w:sz w:val="42"/>
                          <w:szCs w:val="42"/>
                        </w:rPr>
                      </w:pPr>
                      <w:r>
                        <w:rPr>
                          <w:spacing w:val="70"/>
                          <w:sz w:val="42"/>
                          <w:szCs w:val="42"/>
                        </w:rPr>
                        <w:t>VĀRMES PAMATSKOLA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v-LV"/>
        </w:rPr>
        <w:drawing>
          <wp:anchor distT="0" distB="0" distL="114300" distR="114300" simplePos="0" relativeHeight="251660288" behindDoc="1" locked="0" layoutInCell="1" allowOverlap="1" wp14:anchorId="0C23AEF9" wp14:editId="4FFC3F41">
            <wp:simplePos x="0" y="0"/>
            <wp:positionH relativeFrom="column">
              <wp:posOffset>-345440</wp:posOffset>
            </wp:positionH>
            <wp:positionV relativeFrom="paragraph">
              <wp:posOffset>10160</wp:posOffset>
            </wp:positionV>
            <wp:extent cx="610235" cy="741680"/>
            <wp:effectExtent l="0" t="0" r="0" b="1270"/>
            <wp:wrapNone/>
            <wp:docPr id="8" name="Picture 1" descr="Kuldigas novad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digas novads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119E6F" w14:textId="77777777" w:rsidR="00B1099D" w:rsidRDefault="00B1099D" w:rsidP="00B1099D">
      <w:pPr>
        <w:pStyle w:val="Galvene"/>
      </w:pPr>
    </w:p>
    <w:p w14:paraId="5CF7EB87" w14:textId="77777777" w:rsidR="00B1099D" w:rsidRDefault="00B1099D" w:rsidP="00B1099D">
      <w:pPr>
        <w:pStyle w:val="Galvene"/>
      </w:pPr>
    </w:p>
    <w:p w14:paraId="2E1386C4" w14:textId="77777777" w:rsidR="00B1099D" w:rsidRDefault="00B1099D" w:rsidP="00B1099D">
      <w:pPr>
        <w:pStyle w:val="Galvene"/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B136E51" wp14:editId="537BDAC3">
                <wp:simplePos x="0" y="0"/>
                <wp:positionH relativeFrom="column">
                  <wp:posOffset>53340</wp:posOffset>
                </wp:positionH>
                <wp:positionV relativeFrom="paragraph">
                  <wp:posOffset>208280</wp:posOffset>
                </wp:positionV>
                <wp:extent cx="5890260" cy="33591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26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83F5F" w14:textId="77777777" w:rsidR="00B1099D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0F3273">
                              <w:rPr>
                                <w:i/>
                                <w:sz w:val="18"/>
                                <w:szCs w:val="18"/>
                              </w:rPr>
                              <w:t>IZM reģ. nr</w:t>
                            </w:r>
                            <w:r w:rsidRPr="00EA6F0F">
                              <w:rPr>
                                <w:i/>
                                <w:sz w:val="18"/>
                                <w:szCs w:val="18"/>
                              </w:rPr>
                              <w:t>. 4112901178, adrese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“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Vārmes pamatskola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>”, Vārme, Vārmes pag., Kuldīgas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nov., LV – 3333, </w:t>
                            </w:r>
                          </w:p>
                          <w:p w14:paraId="6B43D708" w14:textId="77777777" w:rsidR="00B1099D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tālr. 63324284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63324169 e-pasts </w:t>
                            </w:r>
                            <w:hyperlink r:id="rId9" w:history="1">
                              <w:r w:rsidRPr="007803E0">
                                <w:rPr>
                                  <w:rStyle w:val="Hipersaite"/>
                                  <w:i/>
                                  <w:sz w:val="18"/>
                                  <w:szCs w:val="18"/>
                                </w:rPr>
                                <w:t>varmesskola@kuldiga.lv</w:t>
                              </w:r>
                            </w:hyperlink>
                          </w:p>
                          <w:p w14:paraId="249D3E9A" w14:textId="77777777" w:rsidR="00B1099D" w:rsidRPr="00C30D06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3F77549D" w14:textId="77777777" w:rsidR="00B1099D" w:rsidRPr="00C30D06" w:rsidRDefault="00B1099D" w:rsidP="00B1099D">
                            <w:pPr>
                              <w:pStyle w:val="Galvene"/>
                              <w:tabs>
                                <w:tab w:val="left" w:pos="7547"/>
                              </w:tabs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e-pasts </w:t>
                            </w:r>
                            <w:hyperlink r:id="rId10" w:history="1">
                              <w:r w:rsidRPr="00C30D06">
                                <w:rPr>
                                  <w:rStyle w:val="Hipersaite"/>
                                  <w:i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varme@kuldiga.lv</w:t>
                              </w:r>
                            </w:hyperlink>
                          </w:p>
                          <w:p w14:paraId="5FF5ED7D" w14:textId="77777777" w:rsidR="00B1099D" w:rsidRDefault="00B1099D" w:rsidP="00B109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36E51" id="Text Box 12" o:spid="_x0000_s1027" type="#_x0000_t202" style="position:absolute;margin-left:4.2pt;margin-top:16.4pt;width:463.8pt;height:26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" stroked="f">
                <v:textbox>
                  <w:txbxContent>
                    <w:p w14:paraId="06183F5F" w14:textId="77777777" w:rsidR="00B1099D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0F3273">
                        <w:rPr>
                          <w:i/>
                          <w:sz w:val="18"/>
                          <w:szCs w:val="18"/>
                        </w:rPr>
                        <w:t>IZM reģ. nr</w:t>
                      </w:r>
                      <w:r w:rsidRPr="00EA6F0F">
                        <w:rPr>
                          <w:i/>
                          <w:sz w:val="18"/>
                          <w:szCs w:val="18"/>
                        </w:rPr>
                        <w:t>. 4112901178, adrese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 “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Vārmes pamatskola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>”, Vārme, Vārmes pag., Kuldīgas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nov., LV – 3333, </w:t>
                      </w:r>
                    </w:p>
                    <w:p w14:paraId="6B43D708" w14:textId="77777777" w:rsidR="00B1099D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tālr. 63324284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63324169 e-pasts </w:t>
                      </w:r>
                      <w:hyperlink r:id="rId11" w:history="1">
                        <w:r w:rsidRPr="007803E0">
                          <w:rPr>
                            <w:rStyle w:val="Hipersaite"/>
                            <w:i/>
                            <w:sz w:val="18"/>
                            <w:szCs w:val="18"/>
                          </w:rPr>
                          <w:t>varmesskola@kuldiga.lv</w:t>
                        </w:r>
                      </w:hyperlink>
                    </w:p>
                    <w:p w14:paraId="249D3E9A" w14:textId="77777777" w:rsidR="00B1099D" w:rsidRPr="00C30D06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3F77549D" w14:textId="77777777" w:rsidR="00B1099D" w:rsidRPr="00C30D06" w:rsidRDefault="00B1099D" w:rsidP="00B1099D">
                      <w:pPr>
                        <w:pStyle w:val="Galvene"/>
                        <w:tabs>
                          <w:tab w:val="left" w:pos="7547"/>
                        </w:tabs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e-pasts </w:t>
                      </w:r>
                      <w:hyperlink r:id="rId12" w:history="1">
                        <w:r w:rsidRPr="00C30D06">
                          <w:rPr>
                            <w:rStyle w:val="Hipersaite"/>
                            <w:i/>
                            <w:color w:val="auto"/>
                            <w:sz w:val="18"/>
                            <w:szCs w:val="18"/>
                            <w:u w:val="none"/>
                          </w:rPr>
                          <w:t>varme@kuldiga.lv</w:t>
                        </w:r>
                      </w:hyperlink>
                    </w:p>
                    <w:p w14:paraId="5FF5ED7D" w14:textId="77777777" w:rsidR="00B1099D" w:rsidRDefault="00B1099D" w:rsidP="00B1099D"/>
                  </w:txbxContent>
                </v:textbox>
              </v:shape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18453AA" wp14:editId="5C8A7F04">
                <wp:simplePos x="0" y="0"/>
                <wp:positionH relativeFrom="column">
                  <wp:posOffset>-299085</wp:posOffset>
                </wp:positionH>
                <wp:positionV relativeFrom="paragraph">
                  <wp:posOffset>229869</wp:posOffset>
                </wp:positionV>
                <wp:extent cx="6124575" cy="0"/>
                <wp:effectExtent l="0" t="0" r="0" b="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85C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23.55pt;margin-top:18.1pt;width:482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"/>
            </w:pict>
          </mc:Fallback>
        </mc:AlternateContent>
      </w:r>
    </w:p>
    <w:p w14:paraId="3E25D62F" w14:textId="77777777" w:rsidR="00C715A4" w:rsidRDefault="00C715A4" w:rsidP="00F84C87">
      <w:pPr>
        <w:jc w:val="center"/>
      </w:pPr>
    </w:p>
    <w:p w14:paraId="4C969FC4" w14:textId="77777777" w:rsidR="00B1099D" w:rsidRDefault="00B1099D" w:rsidP="00B1099D">
      <w:pPr>
        <w:jc w:val="right"/>
        <w:rPr>
          <w:b/>
          <w:sz w:val="20"/>
        </w:rPr>
      </w:pPr>
    </w:p>
    <w:p w14:paraId="497C021C" w14:textId="77777777" w:rsidR="00B1099D" w:rsidRDefault="00B1099D" w:rsidP="00B1099D">
      <w:pPr>
        <w:rPr>
          <w:b/>
          <w:sz w:val="20"/>
        </w:rPr>
      </w:pPr>
    </w:p>
    <w:p w14:paraId="3569D932" w14:textId="77777777" w:rsidR="00B1099D" w:rsidRPr="007F07F0" w:rsidRDefault="00B1099D" w:rsidP="00B1099D">
      <w:pPr>
        <w:jc w:val="right"/>
        <w:rPr>
          <w:b/>
          <w:sz w:val="20"/>
        </w:rPr>
      </w:pPr>
      <w:r>
        <w:rPr>
          <w:b/>
          <w:sz w:val="20"/>
        </w:rPr>
        <w:t>A</w:t>
      </w:r>
      <w:r w:rsidRPr="007F07F0">
        <w:rPr>
          <w:b/>
          <w:sz w:val="20"/>
        </w:rPr>
        <w:t>PSTIPRINĀTS</w:t>
      </w:r>
    </w:p>
    <w:p w14:paraId="38BE11A8" w14:textId="77777777" w:rsidR="00B1099D" w:rsidRDefault="00952F70" w:rsidP="005B2EE9">
      <w:pPr>
        <w:tabs>
          <w:tab w:val="left" w:pos="-5812"/>
        </w:tabs>
        <w:jc w:val="righ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1099D">
        <w:rPr>
          <w:sz w:val="20"/>
        </w:rPr>
        <w:t>ar Vārmes pamatskolas</w:t>
      </w:r>
    </w:p>
    <w:p w14:paraId="6EB8203D" w14:textId="373037D7" w:rsidR="00B1099D" w:rsidRPr="000E15BD" w:rsidRDefault="00B1099D" w:rsidP="00B1099D">
      <w:pPr>
        <w:jc w:val="right"/>
        <w:rPr>
          <w:sz w:val="20"/>
        </w:rPr>
      </w:pPr>
      <w:r w:rsidRPr="000E15BD">
        <w:rPr>
          <w:sz w:val="20"/>
        </w:rPr>
        <w:t xml:space="preserve"> direktores 20</w:t>
      </w:r>
      <w:r w:rsidR="0009000A">
        <w:rPr>
          <w:sz w:val="20"/>
        </w:rPr>
        <w:t>2</w:t>
      </w:r>
      <w:r w:rsidR="00A32C2D">
        <w:rPr>
          <w:sz w:val="20"/>
        </w:rPr>
        <w:t>3</w:t>
      </w:r>
      <w:r w:rsidRPr="000E15BD">
        <w:rPr>
          <w:sz w:val="20"/>
        </w:rPr>
        <w:t xml:space="preserve">.gada </w:t>
      </w:r>
      <w:r w:rsidR="00A32C2D">
        <w:rPr>
          <w:sz w:val="20"/>
        </w:rPr>
        <w:t>29.maija</w:t>
      </w:r>
      <w:r w:rsidRPr="000E15BD">
        <w:rPr>
          <w:sz w:val="20"/>
        </w:rPr>
        <w:t xml:space="preserve"> </w:t>
      </w:r>
    </w:p>
    <w:p w14:paraId="28B9A592" w14:textId="478D3607" w:rsidR="00B1099D" w:rsidRPr="000E15BD" w:rsidRDefault="00B1099D" w:rsidP="00B1099D">
      <w:pPr>
        <w:jc w:val="right"/>
        <w:rPr>
          <w:sz w:val="20"/>
        </w:rPr>
      </w:pPr>
      <w:r w:rsidRPr="000E15BD">
        <w:rPr>
          <w:sz w:val="20"/>
        </w:rPr>
        <w:t>rīkojumu Nr</w:t>
      </w:r>
      <w:r w:rsidR="0009000A">
        <w:rPr>
          <w:sz w:val="20"/>
        </w:rPr>
        <w:t>.VASK/1.9/2</w:t>
      </w:r>
      <w:r w:rsidR="00A32C2D">
        <w:rPr>
          <w:sz w:val="20"/>
        </w:rPr>
        <w:t>3</w:t>
      </w:r>
      <w:r w:rsidR="0009000A">
        <w:rPr>
          <w:sz w:val="20"/>
        </w:rPr>
        <w:t>/</w:t>
      </w:r>
      <w:r w:rsidR="00FA2B3C">
        <w:rPr>
          <w:sz w:val="20"/>
        </w:rPr>
        <w:t>8</w:t>
      </w:r>
    </w:p>
    <w:p w14:paraId="75118A9B" w14:textId="77777777" w:rsidR="00B1099D" w:rsidRPr="001309CD" w:rsidRDefault="00B1099D" w:rsidP="00B1099D">
      <w:pPr>
        <w:pStyle w:val="Virsraksts2"/>
        <w:jc w:val="left"/>
        <w:rPr>
          <w:sz w:val="24"/>
          <w:szCs w:val="24"/>
        </w:rPr>
      </w:pPr>
    </w:p>
    <w:p w14:paraId="3CFF61D5" w14:textId="77777777" w:rsidR="00B1099D" w:rsidRPr="00B1099D" w:rsidRDefault="00B1099D" w:rsidP="00B1099D">
      <w:pPr>
        <w:pStyle w:val="Virsraksts2"/>
        <w:rPr>
          <w:b/>
          <w:spacing w:val="0"/>
          <w:sz w:val="24"/>
          <w:szCs w:val="24"/>
        </w:rPr>
      </w:pPr>
      <w:r w:rsidRPr="00B1099D">
        <w:rPr>
          <w:b/>
          <w:spacing w:val="0"/>
          <w:sz w:val="24"/>
          <w:szCs w:val="24"/>
        </w:rPr>
        <w:t>IEKŠĒJIE NOTEIKUMI</w:t>
      </w:r>
    </w:p>
    <w:p w14:paraId="2C58F63B" w14:textId="77777777" w:rsidR="0091198E" w:rsidRDefault="00B1099D" w:rsidP="0077084F">
      <w:pPr>
        <w:pStyle w:val="Vienkrsteksts"/>
        <w:jc w:val="center"/>
        <w:rPr>
          <w:rFonts w:ascii="Times New Roman" w:hAnsi="Times New Roman"/>
          <w:sz w:val="24"/>
          <w:lang w:val="lv-LV"/>
        </w:rPr>
      </w:pPr>
      <w:r>
        <w:rPr>
          <w:rFonts w:ascii="Times New Roman" w:hAnsi="Times New Roman"/>
          <w:sz w:val="24"/>
          <w:lang w:val="lv-LV"/>
        </w:rPr>
        <w:t>Kuldīgas novadā Vārmes pagastā</w:t>
      </w:r>
    </w:p>
    <w:p w14:paraId="6BEB04B5" w14:textId="77777777" w:rsidR="00C20FBE" w:rsidRDefault="00C20FBE" w:rsidP="00B1099D">
      <w:pPr>
        <w:pStyle w:val="Vienkrsteksts"/>
        <w:jc w:val="center"/>
        <w:rPr>
          <w:rFonts w:ascii="Times New Roman" w:hAnsi="Times New Roman"/>
          <w:sz w:val="24"/>
          <w:lang w:val="lv-LV"/>
        </w:rPr>
      </w:pPr>
    </w:p>
    <w:p w14:paraId="05544C68" w14:textId="487B7FF8" w:rsidR="0055303A" w:rsidRDefault="0055303A" w:rsidP="0055303A">
      <w:pPr>
        <w:jc w:val="center"/>
        <w:rPr>
          <w:b/>
          <w:bCs/>
          <w:sz w:val="24"/>
          <w:szCs w:val="24"/>
        </w:rPr>
      </w:pPr>
      <w:r w:rsidRPr="00384673">
        <w:rPr>
          <w:b/>
          <w:bCs/>
          <w:sz w:val="24"/>
          <w:szCs w:val="24"/>
        </w:rPr>
        <w:t xml:space="preserve">Iekšējās kārtības un drošības noteikumi </w:t>
      </w:r>
      <w:r>
        <w:rPr>
          <w:b/>
          <w:bCs/>
          <w:sz w:val="24"/>
          <w:szCs w:val="24"/>
        </w:rPr>
        <w:t xml:space="preserve">radošo aktivitāšu laikā </w:t>
      </w:r>
    </w:p>
    <w:p w14:paraId="221BE654" w14:textId="77777777" w:rsidR="00C20FBE" w:rsidRDefault="00C20FBE" w:rsidP="00C20FBE">
      <w:pPr>
        <w:jc w:val="center"/>
        <w:rPr>
          <w:sz w:val="32"/>
          <w:szCs w:val="32"/>
        </w:rPr>
      </w:pPr>
    </w:p>
    <w:p w14:paraId="235FEB40" w14:textId="77777777" w:rsidR="00F73F6A" w:rsidRDefault="00F73F6A" w:rsidP="00C20FBE">
      <w:pPr>
        <w:jc w:val="right"/>
        <w:rPr>
          <w:i/>
          <w:sz w:val="22"/>
          <w:szCs w:val="22"/>
        </w:rPr>
      </w:pPr>
    </w:p>
    <w:p w14:paraId="53E92796" w14:textId="77777777" w:rsidR="0055303A" w:rsidRDefault="00A61937" w:rsidP="0055303A">
      <w:pPr>
        <w:jc w:val="right"/>
        <w:rPr>
          <w:i/>
          <w:iCs/>
          <w:sz w:val="24"/>
          <w:szCs w:val="24"/>
        </w:rPr>
      </w:pPr>
      <w:r>
        <w:rPr>
          <w:i/>
          <w:sz w:val="24"/>
        </w:rPr>
        <w:tab/>
      </w:r>
      <w:r w:rsidR="0055303A" w:rsidRPr="004452C7">
        <w:rPr>
          <w:i/>
          <w:iCs/>
          <w:sz w:val="24"/>
          <w:szCs w:val="24"/>
        </w:rPr>
        <w:t xml:space="preserve">Izdoti saskaņā ar 2009.gada 1.septembra </w:t>
      </w:r>
    </w:p>
    <w:p w14:paraId="5364047D" w14:textId="77777777" w:rsidR="0055303A" w:rsidRDefault="0055303A" w:rsidP="0055303A">
      <w:pPr>
        <w:jc w:val="right"/>
        <w:rPr>
          <w:i/>
          <w:iCs/>
          <w:sz w:val="24"/>
          <w:szCs w:val="24"/>
        </w:rPr>
      </w:pPr>
      <w:r w:rsidRPr="004452C7">
        <w:rPr>
          <w:i/>
          <w:iCs/>
          <w:sz w:val="24"/>
          <w:szCs w:val="24"/>
        </w:rPr>
        <w:t xml:space="preserve">Ministru kabineta noteikumu Nr.981  </w:t>
      </w:r>
    </w:p>
    <w:p w14:paraId="73435510" w14:textId="32A086E6" w:rsidR="0055303A" w:rsidRDefault="0055303A" w:rsidP="0055303A">
      <w:pPr>
        <w:jc w:val="right"/>
        <w:rPr>
          <w:i/>
          <w:iCs/>
          <w:sz w:val="24"/>
          <w:szCs w:val="24"/>
        </w:rPr>
      </w:pPr>
      <w:r w:rsidRPr="004452C7">
        <w:rPr>
          <w:i/>
          <w:iCs/>
          <w:sz w:val="24"/>
          <w:szCs w:val="24"/>
        </w:rPr>
        <w:t xml:space="preserve">“Bērnu nometņu organizēšanas un darbības kārtība” 8.4. punktu  </w:t>
      </w:r>
    </w:p>
    <w:p w14:paraId="51DF462B" w14:textId="79232CA3" w:rsidR="00DE5FB2" w:rsidRDefault="00DE5FB2" w:rsidP="0055303A">
      <w:pPr>
        <w:jc w:val="right"/>
        <w:rPr>
          <w:rFonts w:eastAsia="MS Mincho"/>
          <w:i/>
          <w:sz w:val="24"/>
          <w:szCs w:val="24"/>
          <w:lang w:eastAsia="ja-JP" w:bidi="lo-LA"/>
        </w:rPr>
      </w:pPr>
    </w:p>
    <w:p w14:paraId="5E9F0714" w14:textId="77777777" w:rsidR="00DE5FB2" w:rsidRPr="002E2014" w:rsidRDefault="00DE5FB2" w:rsidP="00DE5FB2">
      <w:pPr>
        <w:jc w:val="center"/>
        <w:rPr>
          <w:rFonts w:eastAsia="MS Mincho"/>
          <w:bCs/>
          <w:color w:val="000000"/>
          <w:spacing w:val="-6"/>
          <w:sz w:val="24"/>
          <w:szCs w:val="24"/>
          <w:lang w:eastAsia="ja-JP"/>
        </w:rPr>
      </w:pPr>
    </w:p>
    <w:p w14:paraId="7B029E1B" w14:textId="77777777" w:rsidR="00952F70" w:rsidRDefault="00952F70" w:rsidP="00952F70">
      <w:pPr>
        <w:jc w:val="both"/>
        <w:rPr>
          <w:b/>
          <w:sz w:val="24"/>
          <w:szCs w:val="24"/>
        </w:rPr>
      </w:pPr>
    </w:p>
    <w:p w14:paraId="7E85F295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384673">
        <w:rPr>
          <w:sz w:val="24"/>
          <w:szCs w:val="24"/>
        </w:rPr>
        <w:t>adošo aktivitāšu</w:t>
      </w:r>
      <w:r>
        <w:rPr>
          <w:sz w:val="24"/>
          <w:szCs w:val="24"/>
        </w:rPr>
        <w:t xml:space="preserve"> laikā</w:t>
      </w:r>
      <w:r w:rsidRPr="00384673">
        <w:rPr>
          <w:sz w:val="24"/>
          <w:szCs w:val="24"/>
        </w:rPr>
        <w:t xml:space="preserve"> ievēro visus vadītāju norādījumus un rīkojumus, gan uzturoties </w:t>
      </w:r>
      <w:r>
        <w:rPr>
          <w:sz w:val="24"/>
          <w:szCs w:val="24"/>
        </w:rPr>
        <w:t>skolas</w:t>
      </w:r>
      <w:r w:rsidRPr="00384673">
        <w:rPr>
          <w:sz w:val="24"/>
          <w:szCs w:val="24"/>
        </w:rPr>
        <w:t xml:space="preserve"> teritorijā, gan tās apkārtnē. </w:t>
      </w:r>
    </w:p>
    <w:p w14:paraId="73B83C28" w14:textId="77777777" w:rsidR="0055303A" w:rsidRPr="00384673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384673">
        <w:rPr>
          <w:sz w:val="24"/>
          <w:szCs w:val="24"/>
        </w:rPr>
        <w:t xml:space="preserve">Bez radošo aktivitāšu vadītāju atļaujas kategoriski aizliegts: </w:t>
      </w:r>
    </w:p>
    <w:p w14:paraId="7DE8B873" w14:textId="3782FC81" w:rsidR="0055303A" w:rsidRDefault="0055303A" w:rsidP="0055303A">
      <w:pPr>
        <w:pStyle w:val="Sarakstarindkopa"/>
        <w:numPr>
          <w:ilvl w:val="1"/>
          <w:numId w:val="45"/>
        </w:numPr>
        <w:spacing w:after="160" w:line="360" w:lineRule="auto"/>
        <w:jc w:val="both"/>
        <w:rPr>
          <w:sz w:val="24"/>
          <w:szCs w:val="24"/>
        </w:rPr>
      </w:pPr>
      <w:r w:rsidRPr="00384673">
        <w:rPr>
          <w:sz w:val="24"/>
          <w:szCs w:val="24"/>
        </w:rPr>
        <w:t xml:space="preserve">atstāt skolas teritoriju;  </w:t>
      </w:r>
    </w:p>
    <w:p w14:paraId="63F8FF99" w14:textId="6ED3290B" w:rsidR="0055303A" w:rsidRDefault="0055303A" w:rsidP="0055303A">
      <w:pPr>
        <w:pStyle w:val="Sarakstarindkopa"/>
        <w:numPr>
          <w:ilvl w:val="1"/>
          <w:numId w:val="45"/>
        </w:numPr>
        <w:spacing w:after="160" w:line="360" w:lineRule="auto"/>
        <w:jc w:val="both"/>
        <w:rPr>
          <w:sz w:val="24"/>
          <w:szCs w:val="24"/>
        </w:rPr>
      </w:pPr>
      <w:r w:rsidRPr="00384673">
        <w:rPr>
          <w:sz w:val="24"/>
          <w:szCs w:val="24"/>
        </w:rPr>
        <w:t xml:space="preserve">atstāt nodarbību vietu. </w:t>
      </w:r>
    </w:p>
    <w:p w14:paraId="6272791B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4452C7">
        <w:rPr>
          <w:sz w:val="24"/>
          <w:szCs w:val="24"/>
        </w:rPr>
        <w:t xml:space="preserve">Ievēro drošības tehniku: </w:t>
      </w:r>
    </w:p>
    <w:p w14:paraId="5C9CE98F" w14:textId="7EC55C72" w:rsidR="0055303A" w:rsidRDefault="0055303A" w:rsidP="0055303A">
      <w:pPr>
        <w:pStyle w:val="Sarakstarindkopa"/>
        <w:numPr>
          <w:ilvl w:val="1"/>
          <w:numId w:val="45"/>
        </w:numPr>
        <w:spacing w:after="160" w:line="360" w:lineRule="auto"/>
        <w:jc w:val="both"/>
        <w:rPr>
          <w:sz w:val="24"/>
          <w:szCs w:val="24"/>
        </w:rPr>
      </w:pPr>
      <w:r w:rsidRPr="004452C7">
        <w:rPr>
          <w:sz w:val="24"/>
          <w:szCs w:val="24"/>
        </w:rPr>
        <w:t xml:space="preserve">esi ļoti uzmanīgs, lietojot asus priekšmetus un rūpējies par to, lai tava rīcība ar asiem priekšmetiem, nenodarītu kādu ļaunumu ne sev, ne apkārtējiem; </w:t>
      </w:r>
    </w:p>
    <w:p w14:paraId="0AB8EA3F" w14:textId="626C9585" w:rsidR="0055303A" w:rsidRPr="0055303A" w:rsidRDefault="0055303A" w:rsidP="0055303A">
      <w:pPr>
        <w:pStyle w:val="Sarakstarindkopa"/>
        <w:numPr>
          <w:ilvl w:val="1"/>
          <w:numId w:val="45"/>
        </w:numPr>
        <w:spacing w:after="160" w:line="360" w:lineRule="auto"/>
        <w:jc w:val="both"/>
        <w:rPr>
          <w:sz w:val="24"/>
          <w:szCs w:val="24"/>
        </w:rPr>
      </w:pPr>
      <w:r w:rsidRPr="0055303A">
        <w:rPr>
          <w:sz w:val="24"/>
          <w:szCs w:val="24"/>
        </w:rPr>
        <w:t xml:space="preserve">bez pieaugušā klātbūtnes neatrodies tiešā ūdens tilpņu klātbūtnē. </w:t>
      </w:r>
    </w:p>
    <w:p w14:paraId="72FF1773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4452C7">
        <w:rPr>
          <w:sz w:val="24"/>
          <w:szCs w:val="24"/>
        </w:rPr>
        <w:t>Veselības un individuālu problēmu  gadījumā nekavējoties vērsies pie kāda no radošo aktivitāšu vadītājiem</w:t>
      </w:r>
      <w:r>
        <w:rPr>
          <w:sz w:val="24"/>
          <w:szCs w:val="24"/>
        </w:rPr>
        <w:t>.</w:t>
      </w:r>
    </w:p>
    <w:p w14:paraId="3F338931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 xml:space="preserve">Neparedzētu apstākļu gadījumā (trauma, saslimšana, ugunsgrēks) nekavējoties par  notikušo informē </w:t>
      </w:r>
      <w:r>
        <w:rPr>
          <w:sz w:val="24"/>
          <w:szCs w:val="24"/>
        </w:rPr>
        <w:t>radošo aktivitāšu</w:t>
      </w:r>
      <w:r w:rsidRPr="00FA31AE">
        <w:rPr>
          <w:sz w:val="24"/>
          <w:szCs w:val="24"/>
        </w:rPr>
        <w:t xml:space="preserve"> pedagogu  un turpmāk rīkojies saskaņā ar pedagoga teiktajām  norādēm </w:t>
      </w:r>
    </w:p>
    <w:p w14:paraId="372304BA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>Laikā ierodies uz visām nodarbībām un centies aktīvi tajās piedalīties. Ja ir kāds iemesls, kādēļ tā nerīkojies, obligāti jāinformē par to vadītājs.</w:t>
      </w:r>
    </w:p>
    <w:p w14:paraId="55792AF0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>Cieni citu radošajās aktivitātēs esošo dalībnieku viedokli, intereses, personīgās lietas.</w:t>
      </w:r>
    </w:p>
    <w:p w14:paraId="24710B16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 xml:space="preserve">Ievēro ceļu satiksmes noteikumus, virzoties pa apdzīvotām vietām un ceļiem. </w:t>
      </w:r>
    </w:p>
    <w:p w14:paraId="1FC312ED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 xml:space="preserve">Saudzīgi izturies pret apkārtējo dabu un nometnes teritorijā esošo inventāru. </w:t>
      </w:r>
    </w:p>
    <w:p w14:paraId="19B9CFF6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 xml:space="preserve">Neiesaisties sarunās un neseko svešu cilvēku norādījumiem, neglaudi svešu dzīvniekus, nelieto uzturā nezināmus augus. </w:t>
      </w:r>
    </w:p>
    <w:p w14:paraId="086BDD3F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lastRenderedPageBreak/>
        <w:t xml:space="preserve">Ievēro personīgo higiēnu, tīrību un kārtību (roku mazgāšanu pirms ēdienreizēm, apmeklējot tualetes (atstāj aiz sevis visu kārtībā)). </w:t>
      </w:r>
    </w:p>
    <w:p w14:paraId="2D137B4D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>Seko līdzi savu personīgo mantu un apkārtējās vides kārtībai radošo aktivitāšu laikā.</w:t>
      </w:r>
    </w:p>
    <w:p w14:paraId="5F6E0267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>Apzināti nenodari fiziskus un morālus kaitējumus radošo aktivitāšu dalībniekiem un vadītājiem.</w:t>
      </w:r>
    </w:p>
    <w:p w14:paraId="1A5F038F" w14:textId="77777777" w:rsidR="0055303A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Radošo aktivitāšu </w:t>
      </w:r>
      <w:r w:rsidRPr="00384673">
        <w:rPr>
          <w:sz w:val="24"/>
          <w:szCs w:val="24"/>
        </w:rPr>
        <w:t xml:space="preserve">laikā kategoriski aizliegts lietot jebkādas apreibinošas vielas, smēķēt. </w:t>
      </w:r>
    </w:p>
    <w:p w14:paraId="4A184C21" w14:textId="77777777" w:rsidR="0055303A" w:rsidRPr="00FA31AE" w:rsidRDefault="0055303A" w:rsidP="0055303A">
      <w:pPr>
        <w:pStyle w:val="Sarakstarindkopa"/>
        <w:numPr>
          <w:ilvl w:val="0"/>
          <w:numId w:val="45"/>
        </w:numPr>
        <w:spacing w:after="160" w:line="360" w:lineRule="auto"/>
        <w:ind w:left="-142" w:hanging="284"/>
        <w:jc w:val="both"/>
        <w:rPr>
          <w:sz w:val="24"/>
          <w:szCs w:val="24"/>
        </w:rPr>
      </w:pPr>
      <w:r w:rsidRPr="00FA31AE">
        <w:rPr>
          <w:sz w:val="24"/>
          <w:szCs w:val="24"/>
        </w:rPr>
        <w:t xml:space="preserve">Radošo aktivitāšu laikā mobilo ierīču notiek tikai ar nometnes pedagogu  atļauju 13 </w:t>
      </w:r>
    </w:p>
    <w:p w14:paraId="212D7D42" w14:textId="77777777" w:rsidR="0055303A" w:rsidRDefault="0055303A" w:rsidP="0055303A">
      <w:pPr>
        <w:pStyle w:val="Sarakstarindkopa"/>
        <w:spacing w:line="360" w:lineRule="auto"/>
        <w:ind w:left="-142" w:hanging="284"/>
        <w:jc w:val="both"/>
        <w:rPr>
          <w:sz w:val="24"/>
          <w:szCs w:val="24"/>
        </w:rPr>
      </w:pPr>
      <w:r w:rsidRPr="00384673">
        <w:rPr>
          <w:sz w:val="24"/>
          <w:szCs w:val="24"/>
        </w:rPr>
        <w:t xml:space="preserve">14. </w:t>
      </w:r>
      <w:r w:rsidRPr="00FA31AE">
        <w:rPr>
          <w:sz w:val="24"/>
          <w:szCs w:val="24"/>
        </w:rPr>
        <w:t>Katrs atbildīgs par personīgo vērtīgo lietu uzglabāšanu (rotaslietas, nauda, mobilās ierīces, atslēgas).</w:t>
      </w:r>
    </w:p>
    <w:p w14:paraId="3F1D1548" w14:textId="77777777" w:rsidR="0055303A" w:rsidRDefault="0055303A" w:rsidP="00952F70">
      <w:pPr>
        <w:jc w:val="both"/>
        <w:rPr>
          <w:rFonts w:eastAsia="MS Mincho"/>
          <w:b/>
          <w:sz w:val="24"/>
          <w:lang w:eastAsia="ja-JP"/>
        </w:rPr>
      </w:pPr>
    </w:p>
    <w:sectPr w:rsidR="0055303A" w:rsidSect="00162BE8">
      <w:footerReference w:type="default" r:id="rId13"/>
      <w:type w:val="continuous"/>
      <w:pgSz w:w="11907" w:h="16839" w:code="9"/>
      <w:pgMar w:top="567" w:right="850" w:bottom="1134" w:left="1701" w:header="527" w:footer="8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5BAE2" w14:textId="77777777" w:rsidR="00443C39" w:rsidRDefault="00443C39">
      <w:r>
        <w:separator/>
      </w:r>
    </w:p>
  </w:endnote>
  <w:endnote w:type="continuationSeparator" w:id="0">
    <w:p w14:paraId="0FE9C824" w14:textId="77777777" w:rsidR="00443C39" w:rsidRDefault="0044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296F" w14:textId="77777777" w:rsidR="00FC6660" w:rsidRDefault="00E13138">
    <w:pPr>
      <w:pStyle w:val="Kjene"/>
      <w:jc w:val="center"/>
      <w:rPr>
        <w:rFonts w:cs="Tahoma"/>
        <w:b/>
        <w:i/>
        <w:color w:val="C0C0C0"/>
        <w:spacing w:val="160"/>
        <w:sz w:val="16"/>
        <w:szCs w:val="16"/>
      </w:rPr>
    </w:pPr>
    <w:r>
      <w:rPr>
        <w:rFonts w:cs="Tahoma"/>
        <w:b/>
        <w:i/>
        <w:noProof/>
        <w:color w:val="C0C0C0"/>
        <w:spacing w:val="160"/>
        <w:sz w:val="16"/>
        <w:szCs w:val="16"/>
        <w:lang w:eastAsia="lv-LV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B8E120" wp14:editId="42A13821">
              <wp:simplePos x="0" y="0"/>
              <wp:positionH relativeFrom="column">
                <wp:posOffset>0</wp:posOffset>
              </wp:positionH>
              <wp:positionV relativeFrom="paragraph">
                <wp:posOffset>13335</wp:posOffset>
              </wp:positionV>
              <wp:extent cx="5943600" cy="2286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1BB4A" w14:textId="77777777" w:rsidR="00FC6660" w:rsidRDefault="00FC66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B8E1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0;margin-top:1.05pt;width:46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" stroked="f">
              <v:textbox>
                <w:txbxContent>
                  <w:p w14:paraId="70B1BB4A" w14:textId="77777777" w:rsidR="00FC6660" w:rsidRDefault="00FC666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D476A" w14:textId="77777777" w:rsidR="00443C39" w:rsidRDefault="00443C39">
      <w:r>
        <w:separator/>
      </w:r>
    </w:p>
  </w:footnote>
  <w:footnote w:type="continuationSeparator" w:id="0">
    <w:p w14:paraId="34C02468" w14:textId="77777777" w:rsidR="00443C39" w:rsidRDefault="00443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4B72"/>
    <w:multiLevelType w:val="hybridMultilevel"/>
    <w:tmpl w:val="4210E70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B2713"/>
    <w:multiLevelType w:val="multilevel"/>
    <w:tmpl w:val="1F4E7D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8"/>
      </w:rPr>
    </w:lvl>
    <w:lvl w:ilvl="1">
      <w:start w:val="9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95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4"/>
        <w:w w:val="100"/>
        <w:kern w:val="0"/>
        <w:position w:val="0"/>
        <w:sz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7266A53"/>
    <w:multiLevelType w:val="multilevel"/>
    <w:tmpl w:val="BEFA268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3" w15:restartNumberingAfterBreak="0">
    <w:nsid w:val="073D5DBB"/>
    <w:multiLevelType w:val="hybridMultilevel"/>
    <w:tmpl w:val="73063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C74AE"/>
    <w:multiLevelType w:val="hybridMultilevel"/>
    <w:tmpl w:val="B4B4DC10"/>
    <w:lvl w:ilvl="0" w:tplc="A5FC58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5749C"/>
    <w:multiLevelType w:val="hybridMultilevel"/>
    <w:tmpl w:val="CBFE5194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0E381A9A"/>
    <w:multiLevelType w:val="multilevel"/>
    <w:tmpl w:val="0246AB7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7" w15:restartNumberingAfterBreak="0">
    <w:nsid w:val="0EE34344"/>
    <w:multiLevelType w:val="multilevel"/>
    <w:tmpl w:val="B7C0CF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FED3101"/>
    <w:multiLevelType w:val="hybridMultilevel"/>
    <w:tmpl w:val="06C4E64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4B6E8D"/>
    <w:multiLevelType w:val="hybridMultilevel"/>
    <w:tmpl w:val="73063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B20D4"/>
    <w:multiLevelType w:val="multilevel"/>
    <w:tmpl w:val="21C28F8C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1" w15:restartNumberingAfterBreak="0">
    <w:nsid w:val="16137A36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25B271C"/>
    <w:multiLevelType w:val="hybridMultilevel"/>
    <w:tmpl w:val="12CEE36E"/>
    <w:lvl w:ilvl="0" w:tplc="84F63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03A23"/>
    <w:multiLevelType w:val="hybridMultilevel"/>
    <w:tmpl w:val="DC3A5ABC"/>
    <w:lvl w:ilvl="0" w:tplc="EFB6A42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B841CE5"/>
    <w:multiLevelType w:val="multilevel"/>
    <w:tmpl w:val="4A1C8128"/>
    <w:lvl w:ilvl="0">
      <w:start w:val="49"/>
      <w:numFmt w:val="decimal"/>
      <w:lvlText w:val="%1."/>
      <w:lvlJc w:val="left"/>
      <w:pPr>
        <w:ind w:left="884" w:hanging="600"/>
      </w:pPr>
      <w:rPr>
        <w:rFonts w:ascii="Times New Roman" w:hAnsi="Times New Roman" w:cs="Times New Roman" w:hint="default"/>
        <w:b w:val="0"/>
        <w:i w:val="0"/>
        <w:color w:val="auto"/>
        <w:sz w:val="24"/>
        <w:szCs w:val="28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5" w15:restartNumberingAfterBreak="0">
    <w:nsid w:val="341F36D9"/>
    <w:multiLevelType w:val="hybridMultilevel"/>
    <w:tmpl w:val="A73C2E78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4E03C6F"/>
    <w:multiLevelType w:val="hybridMultilevel"/>
    <w:tmpl w:val="40CEA2B0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0E1F73"/>
    <w:multiLevelType w:val="hybridMultilevel"/>
    <w:tmpl w:val="4796B00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35FE0BBB"/>
    <w:multiLevelType w:val="hybridMultilevel"/>
    <w:tmpl w:val="C1B8640E"/>
    <w:lvl w:ilvl="0" w:tplc="FCDE6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8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E24B81"/>
    <w:multiLevelType w:val="hybridMultilevel"/>
    <w:tmpl w:val="E2A20FF0"/>
    <w:lvl w:ilvl="0" w:tplc="D3A4E1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B3ECF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B68B9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1CF5342"/>
    <w:multiLevelType w:val="hybridMultilevel"/>
    <w:tmpl w:val="332A5B0E"/>
    <w:lvl w:ilvl="0" w:tplc="0426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2" w15:restartNumberingAfterBreak="0">
    <w:nsid w:val="49A162E3"/>
    <w:multiLevelType w:val="multilevel"/>
    <w:tmpl w:val="73D09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 w15:restartNumberingAfterBreak="0">
    <w:nsid w:val="4B2A491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B8200D1"/>
    <w:multiLevelType w:val="multilevel"/>
    <w:tmpl w:val="CD026DAA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8" w:hanging="1800"/>
      </w:pPr>
      <w:rPr>
        <w:rFonts w:hint="default"/>
      </w:rPr>
    </w:lvl>
  </w:abstractNum>
  <w:abstractNum w:abstractNumId="25" w15:restartNumberingAfterBreak="0">
    <w:nsid w:val="4CF75AF2"/>
    <w:multiLevelType w:val="hybridMultilevel"/>
    <w:tmpl w:val="8FF2D02A"/>
    <w:lvl w:ilvl="0" w:tplc="042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4FA3754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A62B80"/>
    <w:multiLevelType w:val="multilevel"/>
    <w:tmpl w:val="F126C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95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4"/>
        <w:w w:val="100"/>
        <w:kern w:val="0"/>
        <w:position w:val="0"/>
        <w:sz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687381B"/>
    <w:multiLevelType w:val="hybridMultilevel"/>
    <w:tmpl w:val="2B8640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2473D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5ACC119E"/>
    <w:multiLevelType w:val="multilevel"/>
    <w:tmpl w:val="BEFA268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31" w15:restartNumberingAfterBreak="0">
    <w:nsid w:val="5E886248"/>
    <w:multiLevelType w:val="multilevel"/>
    <w:tmpl w:val="66206570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5F10C88"/>
    <w:multiLevelType w:val="multilevel"/>
    <w:tmpl w:val="8AFC8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3C2EF2"/>
    <w:multiLevelType w:val="hybridMultilevel"/>
    <w:tmpl w:val="B8B455DA"/>
    <w:lvl w:ilvl="0" w:tplc="91A04EA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681FC9"/>
    <w:multiLevelType w:val="hybridMultilevel"/>
    <w:tmpl w:val="3CB69D2A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6DF223F4"/>
    <w:multiLevelType w:val="multilevel"/>
    <w:tmpl w:val="E7ECF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0217F16"/>
    <w:multiLevelType w:val="hybridMultilevel"/>
    <w:tmpl w:val="667ABDFA"/>
    <w:lvl w:ilvl="0" w:tplc="E2CEAA5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7" w15:restartNumberingAfterBreak="0">
    <w:nsid w:val="74AE161A"/>
    <w:multiLevelType w:val="multilevel"/>
    <w:tmpl w:val="517C5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8" w15:restartNumberingAfterBreak="0">
    <w:nsid w:val="75C71ED9"/>
    <w:multiLevelType w:val="hybridMultilevel"/>
    <w:tmpl w:val="5BB6BB9C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 w15:restartNumberingAfterBreak="0">
    <w:nsid w:val="792127B9"/>
    <w:multiLevelType w:val="hybridMultilevel"/>
    <w:tmpl w:val="249A80E4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 w15:restartNumberingAfterBreak="0">
    <w:nsid w:val="79B44494"/>
    <w:multiLevelType w:val="hybridMultilevel"/>
    <w:tmpl w:val="6A7EFF3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1" w15:restartNumberingAfterBreak="0">
    <w:nsid w:val="7ACA63D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1C2D5B"/>
    <w:multiLevelType w:val="multilevel"/>
    <w:tmpl w:val="07F0F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3" w15:restartNumberingAfterBreak="0">
    <w:nsid w:val="7CBD31E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DD07892"/>
    <w:multiLevelType w:val="hybridMultilevel"/>
    <w:tmpl w:val="BD1A3F2C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3408850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795313">
    <w:abstractNumId w:val="11"/>
  </w:num>
  <w:num w:numId="3" w16cid:durableId="1731340493">
    <w:abstractNumId w:val="28"/>
  </w:num>
  <w:num w:numId="4" w16cid:durableId="506791945">
    <w:abstractNumId w:val="35"/>
  </w:num>
  <w:num w:numId="5" w16cid:durableId="1522745762">
    <w:abstractNumId w:val="31"/>
  </w:num>
  <w:num w:numId="6" w16cid:durableId="1378237640">
    <w:abstractNumId w:val="23"/>
  </w:num>
  <w:num w:numId="7" w16cid:durableId="6139439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8386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1396684">
    <w:abstractNumId w:val="8"/>
  </w:num>
  <w:num w:numId="10" w16cid:durableId="990716269">
    <w:abstractNumId w:val="23"/>
  </w:num>
  <w:num w:numId="11" w16cid:durableId="1377465523">
    <w:abstractNumId w:val="26"/>
  </w:num>
  <w:num w:numId="12" w16cid:durableId="28862897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7219541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5725383">
    <w:abstractNumId w:val="22"/>
  </w:num>
  <w:num w:numId="15" w16cid:durableId="873540004">
    <w:abstractNumId w:val="34"/>
  </w:num>
  <w:num w:numId="16" w16cid:durableId="167329297">
    <w:abstractNumId w:val="38"/>
  </w:num>
  <w:num w:numId="17" w16cid:durableId="1855613646">
    <w:abstractNumId w:val="39"/>
  </w:num>
  <w:num w:numId="18" w16cid:durableId="1260406028">
    <w:abstractNumId w:val="5"/>
  </w:num>
  <w:num w:numId="19" w16cid:durableId="183058274">
    <w:abstractNumId w:val="17"/>
  </w:num>
  <w:num w:numId="20" w16cid:durableId="1921795391">
    <w:abstractNumId w:val="40"/>
  </w:num>
  <w:num w:numId="21" w16cid:durableId="426536446">
    <w:abstractNumId w:val="15"/>
  </w:num>
  <w:num w:numId="22" w16cid:durableId="1913539485">
    <w:abstractNumId w:val="44"/>
  </w:num>
  <w:num w:numId="23" w16cid:durableId="1847402591">
    <w:abstractNumId w:val="18"/>
  </w:num>
  <w:num w:numId="24" w16cid:durableId="88046674">
    <w:abstractNumId w:val="7"/>
  </w:num>
  <w:num w:numId="25" w16cid:durableId="200750093">
    <w:abstractNumId w:val="6"/>
  </w:num>
  <w:num w:numId="26" w16cid:durableId="1469474785">
    <w:abstractNumId w:val="13"/>
  </w:num>
  <w:num w:numId="27" w16cid:durableId="864631172">
    <w:abstractNumId w:val="20"/>
  </w:num>
  <w:num w:numId="28" w16cid:durableId="2112964773">
    <w:abstractNumId w:val="0"/>
  </w:num>
  <w:num w:numId="29" w16cid:durableId="1434324412">
    <w:abstractNumId w:val="12"/>
  </w:num>
  <w:num w:numId="30" w16cid:durableId="2141417349">
    <w:abstractNumId w:val="29"/>
  </w:num>
  <w:num w:numId="31" w16cid:durableId="1076048167">
    <w:abstractNumId w:val="32"/>
  </w:num>
  <w:num w:numId="32" w16cid:durableId="2046713577">
    <w:abstractNumId w:val="14"/>
  </w:num>
  <w:num w:numId="33" w16cid:durableId="1320842114">
    <w:abstractNumId w:val="41"/>
  </w:num>
  <w:num w:numId="34" w16cid:durableId="115100701">
    <w:abstractNumId w:val="4"/>
  </w:num>
  <w:num w:numId="35" w16cid:durableId="1859659095">
    <w:abstractNumId w:val="43"/>
  </w:num>
  <w:num w:numId="36" w16cid:durableId="1479297177">
    <w:abstractNumId w:val="27"/>
  </w:num>
  <w:num w:numId="37" w16cid:durableId="1510681815">
    <w:abstractNumId w:val="30"/>
  </w:num>
  <w:num w:numId="38" w16cid:durableId="441457171">
    <w:abstractNumId w:val="1"/>
  </w:num>
  <w:num w:numId="39" w16cid:durableId="896820609">
    <w:abstractNumId w:val="42"/>
  </w:num>
  <w:num w:numId="40" w16cid:durableId="16172503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16421043">
    <w:abstractNumId w:val="19"/>
  </w:num>
  <w:num w:numId="42" w16cid:durableId="20086333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19457418">
    <w:abstractNumId w:val="3"/>
  </w:num>
  <w:num w:numId="44" w16cid:durableId="1413089831">
    <w:abstractNumId w:val="9"/>
  </w:num>
  <w:num w:numId="45" w16cid:durableId="817308299">
    <w:abstractNumId w:val="24"/>
  </w:num>
  <w:num w:numId="46" w16cid:durableId="1711419441">
    <w:abstractNumId w:val="21"/>
  </w:num>
  <w:num w:numId="47" w16cid:durableId="20656431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41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11"/>
    <w:rsid w:val="000021D1"/>
    <w:rsid w:val="000057D9"/>
    <w:rsid w:val="00007A77"/>
    <w:rsid w:val="00011952"/>
    <w:rsid w:val="0001286C"/>
    <w:rsid w:val="00013651"/>
    <w:rsid w:val="000143E9"/>
    <w:rsid w:val="0001445F"/>
    <w:rsid w:val="00017B4E"/>
    <w:rsid w:val="00023AE1"/>
    <w:rsid w:val="000241C4"/>
    <w:rsid w:val="00024C68"/>
    <w:rsid w:val="000364E5"/>
    <w:rsid w:val="00036759"/>
    <w:rsid w:val="00047616"/>
    <w:rsid w:val="00052E91"/>
    <w:rsid w:val="00053B76"/>
    <w:rsid w:val="00057B5C"/>
    <w:rsid w:val="00060902"/>
    <w:rsid w:val="00064D2E"/>
    <w:rsid w:val="00066C43"/>
    <w:rsid w:val="00076903"/>
    <w:rsid w:val="00080010"/>
    <w:rsid w:val="000823CC"/>
    <w:rsid w:val="0009000A"/>
    <w:rsid w:val="00094D90"/>
    <w:rsid w:val="00095E0C"/>
    <w:rsid w:val="000A0D32"/>
    <w:rsid w:val="000A1010"/>
    <w:rsid w:val="000A7D1E"/>
    <w:rsid w:val="000B0E0C"/>
    <w:rsid w:val="000B508A"/>
    <w:rsid w:val="000B7011"/>
    <w:rsid w:val="000D12C8"/>
    <w:rsid w:val="000D13A9"/>
    <w:rsid w:val="000D7E0E"/>
    <w:rsid w:val="000D7F56"/>
    <w:rsid w:val="000E15BD"/>
    <w:rsid w:val="000E3C48"/>
    <w:rsid w:val="000F077B"/>
    <w:rsid w:val="000F6CEB"/>
    <w:rsid w:val="00100D42"/>
    <w:rsid w:val="00101B60"/>
    <w:rsid w:val="001024AB"/>
    <w:rsid w:val="00103091"/>
    <w:rsid w:val="0010438F"/>
    <w:rsid w:val="001069B1"/>
    <w:rsid w:val="00115B52"/>
    <w:rsid w:val="00117116"/>
    <w:rsid w:val="00117AEF"/>
    <w:rsid w:val="00120BF1"/>
    <w:rsid w:val="00124CAC"/>
    <w:rsid w:val="00127ABF"/>
    <w:rsid w:val="001309CD"/>
    <w:rsid w:val="0013275C"/>
    <w:rsid w:val="00133B06"/>
    <w:rsid w:val="001409E3"/>
    <w:rsid w:val="001456A9"/>
    <w:rsid w:val="001473C1"/>
    <w:rsid w:val="001547D4"/>
    <w:rsid w:val="00154C45"/>
    <w:rsid w:val="001554A5"/>
    <w:rsid w:val="00157AC5"/>
    <w:rsid w:val="00162BE8"/>
    <w:rsid w:val="0016416E"/>
    <w:rsid w:val="0016434C"/>
    <w:rsid w:val="001644C5"/>
    <w:rsid w:val="00164506"/>
    <w:rsid w:val="00165913"/>
    <w:rsid w:val="00172D22"/>
    <w:rsid w:val="00185C7F"/>
    <w:rsid w:val="001918FE"/>
    <w:rsid w:val="00192011"/>
    <w:rsid w:val="0019329D"/>
    <w:rsid w:val="001A34AA"/>
    <w:rsid w:val="001A53E8"/>
    <w:rsid w:val="001A5718"/>
    <w:rsid w:val="001B271F"/>
    <w:rsid w:val="001B2CA2"/>
    <w:rsid w:val="001B451C"/>
    <w:rsid w:val="001B4522"/>
    <w:rsid w:val="001B6351"/>
    <w:rsid w:val="001B6369"/>
    <w:rsid w:val="001C46F9"/>
    <w:rsid w:val="001C4A9A"/>
    <w:rsid w:val="001C6418"/>
    <w:rsid w:val="001D15CD"/>
    <w:rsid w:val="001D18B0"/>
    <w:rsid w:val="001D7C68"/>
    <w:rsid w:val="001E1A9E"/>
    <w:rsid w:val="001E69A0"/>
    <w:rsid w:val="001E6BD6"/>
    <w:rsid w:val="001F1A6F"/>
    <w:rsid w:val="001F4C46"/>
    <w:rsid w:val="002048E2"/>
    <w:rsid w:val="002074E2"/>
    <w:rsid w:val="00207AE6"/>
    <w:rsid w:val="002114AC"/>
    <w:rsid w:val="00234A45"/>
    <w:rsid w:val="00236652"/>
    <w:rsid w:val="00236D5C"/>
    <w:rsid w:val="00240027"/>
    <w:rsid w:val="00240666"/>
    <w:rsid w:val="00243F9A"/>
    <w:rsid w:val="0024502F"/>
    <w:rsid w:val="0024507E"/>
    <w:rsid w:val="00245469"/>
    <w:rsid w:val="00247901"/>
    <w:rsid w:val="002507EA"/>
    <w:rsid w:val="00250F4C"/>
    <w:rsid w:val="00251315"/>
    <w:rsid w:val="00251494"/>
    <w:rsid w:val="00256A76"/>
    <w:rsid w:val="00262361"/>
    <w:rsid w:val="00264C78"/>
    <w:rsid w:val="002664BA"/>
    <w:rsid w:val="00274128"/>
    <w:rsid w:val="0027477E"/>
    <w:rsid w:val="00275B01"/>
    <w:rsid w:val="002827E6"/>
    <w:rsid w:val="00282E1B"/>
    <w:rsid w:val="00286745"/>
    <w:rsid w:val="00291593"/>
    <w:rsid w:val="002964B7"/>
    <w:rsid w:val="002A100C"/>
    <w:rsid w:val="002A301B"/>
    <w:rsid w:val="002A43C0"/>
    <w:rsid w:val="002A6EED"/>
    <w:rsid w:val="002B4542"/>
    <w:rsid w:val="002C00FB"/>
    <w:rsid w:val="002C1553"/>
    <w:rsid w:val="002C66AE"/>
    <w:rsid w:val="002C71B7"/>
    <w:rsid w:val="002D1490"/>
    <w:rsid w:val="002D3040"/>
    <w:rsid w:val="002E23A5"/>
    <w:rsid w:val="002F0829"/>
    <w:rsid w:val="002F08F5"/>
    <w:rsid w:val="002F74D8"/>
    <w:rsid w:val="002F7E12"/>
    <w:rsid w:val="002F7E32"/>
    <w:rsid w:val="00304789"/>
    <w:rsid w:val="0030780E"/>
    <w:rsid w:val="0031374B"/>
    <w:rsid w:val="00315131"/>
    <w:rsid w:val="00326CEB"/>
    <w:rsid w:val="00327AB9"/>
    <w:rsid w:val="003309E6"/>
    <w:rsid w:val="0033328A"/>
    <w:rsid w:val="003336EF"/>
    <w:rsid w:val="003346A6"/>
    <w:rsid w:val="00352C30"/>
    <w:rsid w:val="00354EA8"/>
    <w:rsid w:val="00356B80"/>
    <w:rsid w:val="00361069"/>
    <w:rsid w:val="00363071"/>
    <w:rsid w:val="003632CD"/>
    <w:rsid w:val="003710E9"/>
    <w:rsid w:val="00371275"/>
    <w:rsid w:val="00373C8E"/>
    <w:rsid w:val="00376BF8"/>
    <w:rsid w:val="00376E29"/>
    <w:rsid w:val="003857E1"/>
    <w:rsid w:val="00387F26"/>
    <w:rsid w:val="00392D3B"/>
    <w:rsid w:val="00393D7B"/>
    <w:rsid w:val="00394C07"/>
    <w:rsid w:val="00397C3B"/>
    <w:rsid w:val="003A16DD"/>
    <w:rsid w:val="003B5C76"/>
    <w:rsid w:val="003B6CC1"/>
    <w:rsid w:val="003C0F09"/>
    <w:rsid w:val="003C0F85"/>
    <w:rsid w:val="003C1060"/>
    <w:rsid w:val="003C14DF"/>
    <w:rsid w:val="003C309E"/>
    <w:rsid w:val="003C3E7B"/>
    <w:rsid w:val="003C6942"/>
    <w:rsid w:val="003D31B3"/>
    <w:rsid w:val="003D4008"/>
    <w:rsid w:val="003E1342"/>
    <w:rsid w:val="003E5991"/>
    <w:rsid w:val="003F3DE0"/>
    <w:rsid w:val="003F4244"/>
    <w:rsid w:val="003F7A15"/>
    <w:rsid w:val="00400093"/>
    <w:rsid w:val="00404D6D"/>
    <w:rsid w:val="00412246"/>
    <w:rsid w:val="00414DCC"/>
    <w:rsid w:val="00415F54"/>
    <w:rsid w:val="00417FBF"/>
    <w:rsid w:val="00421226"/>
    <w:rsid w:val="0042343E"/>
    <w:rsid w:val="004352F4"/>
    <w:rsid w:val="00443C39"/>
    <w:rsid w:val="00445ECA"/>
    <w:rsid w:val="004469D4"/>
    <w:rsid w:val="00450F64"/>
    <w:rsid w:val="0045447C"/>
    <w:rsid w:val="00454512"/>
    <w:rsid w:val="0045519B"/>
    <w:rsid w:val="00455732"/>
    <w:rsid w:val="00456C5B"/>
    <w:rsid w:val="00472112"/>
    <w:rsid w:val="0047219A"/>
    <w:rsid w:val="00490868"/>
    <w:rsid w:val="00490CC7"/>
    <w:rsid w:val="004949F5"/>
    <w:rsid w:val="00495C99"/>
    <w:rsid w:val="00496932"/>
    <w:rsid w:val="00497F3B"/>
    <w:rsid w:val="004A48EA"/>
    <w:rsid w:val="004B446E"/>
    <w:rsid w:val="004C2863"/>
    <w:rsid w:val="004C3326"/>
    <w:rsid w:val="004D1931"/>
    <w:rsid w:val="004E331B"/>
    <w:rsid w:val="004E5735"/>
    <w:rsid w:val="004E6E65"/>
    <w:rsid w:val="004F06D5"/>
    <w:rsid w:val="0051755E"/>
    <w:rsid w:val="00526CD4"/>
    <w:rsid w:val="005277B1"/>
    <w:rsid w:val="005416D1"/>
    <w:rsid w:val="00552BB2"/>
    <w:rsid w:val="0055303A"/>
    <w:rsid w:val="005541D1"/>
    <w:rsid w:val="005545D1"/>
    <w:rsid w:val="00554E0E"/>
    <w:rsid w:val="00555905"/>
    <w:rsid w:val="005620A1"/>
    <w:rsid w:val="0056458F"/>
    <w:rsid w:val="0057041D"/>
    <w:rsid w:val="00580F41"/>
    <w:rsid w:val="0058221E"/>
    <w:rsid w:val="00582FC2"/>
    <w:rsid w:val="0059046A"/>
    <w:rsid w:val="005935F0"/>
    <w:rsid w:val="00594C7D"/>
    <w:rsid w:val="005952D2"/>
    <w:rsid w:val="005975A3"/>
    <w:rsid w:val="005A03AD"/>
    <w:rsid w:val="005A204F"/>
    <w:rsid w:val="005A229C"/>
    <w:rsid w:val="005A7632"/>
    <w:rsid w:val="005B210A"/>
    <w:rsid w:val="005B25A7"/>
    <w:rsid w:val="005B2668"/>
    <w:rsid w:val="005B2EE9"/>
    <w:rsid w:val="005B6DF5"/>
    <w:rsid w:val="005C0F46"/>
    <w:rsid w:val="005C44A6"/>
    <w:rsid w:val="005C53F9"/>
    <w:rsid w:val="005C5D56"/>
    <w:rsid w:val="005D2068"/>
    <w:rsid w:val="005D3A03"/>
    <w:rsid w:val="005D3AB9"/>
    <w:rsid w:val="005D4157"/>
    <w:rsid w:val="005D7EE9"/>
    <w:rsid w:val="005E1338"/>
    <w:rsid w:val="005E332C"/>
    <w:rsid w:val="005E543D"/>
    <w:rsid w:val="005E59F9"/>
    <w:rsid w:val="005F3182"/>
    <w:rsid w:val="005F74A4"/>
    <w:rsid w:val="006010C6"/>
    <w:rsid w:val="00603069"/>
    <w:rsid w:val="00611FF7"/>
    <w:rsid w:val="00616249"/>
    <w:rsid w:val="00616E7D"/>
    <w:rsid w:val="00622500"/>
    <w:rsid w:val="0063002E"/>
    <w:rsid w:val="0063797D"/>
    <w:rsid w:val="0065169C"/>
    <w:rsid w:val="00653552"/>
    <w:rsid w:val="00654C07"/>
    <w:rsid w:val="00655D29"/>
    <w:rsid w:val="006565B0"/>
    <w:rsid w:val="00663C29"/>
    <w:rsid w:val="00675496"/>
    <w:rsid w:val="00683B7E"/>
    <w:rsid w:val="0068432B"/>
    <w:rsid w:val="00691381"/>
    <w:rsid w:val="00693881"/>
    <w:rsid w:val="006951E6"/>
    <w:rsid w:val="00697493"/>
    <w:rsid w:val="00697FCD"/>
    <w:rsid w:val="006A12FE"/>
    <w:rsid w:val="006A160B"/>
    <w:rsid w:val="006B0D0F"/>
    <w:rsid w:val="006B0E58"/>
    <w:rsid w:val="006B3479"/>
    <w:rsid w:val="006B3B0A"/>
    <w:rsid w:val="006B5DD8"/>
    <w:rsid w:val="006B5DDC"/>
    <w:rsid w:val="006C1616"/>
    <w:rsid w:val="006C328E"/>
    <w:rsid w:val="006C6709"/>
    <w:rsid w:val="006E0987"/>
    <w:rsid w:val="006E09C8"/>
    <w:rsid w:val="006F1231"/>
    <w:rsid w:val="006F5835"/>
    <w:rsid w:val="007118FC"/>
    <w:rsid w:val="00722221"/>
    <w:rsid w:val="00727B74"/>
    <w:rsid w:val="0073166A"/>
    <w:rsid w:val="0073260F"/>
    <w:rsid w:val="00732E79"/>
    <w:rsid w:val="00736FD0"/>
    <w:rsid w:val="00741E1B"/>
    <w:rsid w:val="007438B9"/>
    <w:rsid w:val="00751843"/>
    <w:rsid w:val="00754C12"/>
    <w:rsid w:val="00756B8D"/>
    <w:rsid w:val="007571DE"/>
    <w:rsid w:val="00757E6D"/>
    <w:rsid w:val="00764118"/>
    <w:rsid w:val="00764EF3"/>
    <w:rsid w:val="0077084F"/>
    <w:rsid w:val="007757C6"/>
    <w:rsid w:val="00782A35"/>
    <w:rsid w:val="00782FAC"/>
    <w:rsid w:val="00785460"/>
    <w:rsid w:val="00786D18"/>
    <w:rsid w:val="007A0C3B"/>
    <w:rsid w:val="007A101F"/>
    <w:rsid w:val="007A4962"/>
    <w:rsid w:val="007A73A8"/>
    <w:rsid w:val="007B308F"/>
    <w:rsid w:val="007B69ED"/>
    <w:rsid w:val="007B7C8C"/>
    <w:rsid w:val="007C5B22"/>
    <w:rsid w:val="007D036A"/>
    <w:rsid w:val="007D1A12"/>
    <w:rsid w:val="007D589C"/>
    <w:rsid w:val="007D6847"/>
    <w:rsid w:val="007E2B0C"/>
    <w:rsid w:val="007E53F4"/>
    <w:rsid w:val="007F5AEF"/>
    <w:rsid w:val="0080512F"/>
    <w:rsid w:val="00815400"/>
    <w:rsid w:val="00816AEA"/>
    <w:rsid w:val="00823078"/>
    <w:rsid w:val="00831411"/>
    <w:rsid w:val="008319B8"/>
    <w:rsid w:val="00831E2A"/>
    <w:rsid w:val="00842B2C"/>
    <w:rsid w:val="00845A62"/>
    <w:rsid w:val="00846431"/>
    <w:rsid w:val="0085551C"/>
    <w:rsid w:val="008609D3"/>
    <w:rsid w:val="00861E89"/>
    <w:rsid w:val="00865594"/>
    <w:rsid w:val="00871A3C"/>
    <w:rsid w:val="00873898"/>
    <w:rsid w:val="008A01E7"/>
    <w:rsid w:val="008A36F8"/>
    <w:rsid w:val="008A566D"/>
    <w:rsid w:val="008A6AF9"/>
    <w:rsid w:val="008B2D5E"/>
    <w:rsid w:val="008B5BD1"/>
    <w:rsid w:val="008D3A25"/>
    <w:rsid w:val="008E0848"/>
    <w:rsid w:val="008E0B5D"/>
    <w:rsid w:val="008F3551"/>
    <w:rsid w:val="008F3767"/>
    <w:rsid w:val="008F683C"/>
    <w:rsid w:val="00900659"/>
    <w:rsid w:val="00900F2D"/>
    <w:rsid w:val="00902F20"/>
    <w:rsid w:val="00905EC9"/>
    <w:rsid w:val="0091198E"/>
    <w:rsid w:val="00912D87"/>
    <w:rsid w:val="00912EB7"/>
    <w:rsid w:val="009200BE"/>
    <w:rsid w:val="009252E6"/>
    <w:rsid w:val="00925F24"/>
    <w:rsid w:val="009302CB"/>
    <w:rsid w:val="0093167A"/>
    <w:rsid w:val="00931762"/>
    <w:rsid w:val="00933B6A"/>
    <w:rsid w:val="0094224B"/>
    <w:rsid w:val="009447FD"/>
    <w:rsid w:val="00946D63"/>
    <w:rsid w:val="00952643"/>
    <w:rsid w:val="00952F70"/>
    <w:rsid w:val="00955915"/>
    <w:rsid w:val="0095753B"/>
    <w:rsid w:val="00960326"/>
    <w:rsid w:val="00964416"/>
    <w:rsid w:val="009662A0"/>
    <w:rsid w:val="00976795"/>
    <w:rsid w:val="0097683D"/>
    <w:rsid w:val="00977260"/>
    <w:rsid w:val="00984BB9"/>
    <w:rsid w:val="00985239"/>
    <w:rsid w:val="00985321"/>
    <w:rsid w:val="0099134F"/>
    <w:rsid w:val="0099219E"/>
    <w:rsid w:val="00993A38"/>
    <w:rsid w:val="0099692C"/>
    <w:rsid w:val="009A187E"/>
    <w:rsid w:val="009A3875"/>
    <w:rsid w:val="009A46C3"/>
    <w:rsid w:val="009A5DF2"/>
    <w:rsid w:val="009B225B"/>
    <w:rsid w:val="009B2347"/>
    <w:rsid w:val="009B3387"/>
    <w:rsid w:val="009B3C41"/>
    <w:rsid w:val="009B5408"/>
    <w:rsid w:val="009C1C22"/>
    <w:rsid w:val="009C7438"/>
    <w:rsid w:val="009D336A"/>
    <w:rsid w:val="009E04D2"/>
    <w:rsid w:val="009E2047"/>
    <w:rsid w:val="009E24E6"/>
    <w:rsid w:val="009E3A46"/>
    <w:rsid w:val="009E4A2D"/>
    <w:rsid w:val="009E5766"/>
    <w:rsid w:val="009E678A"/>
    <w:rsid w:val="009F00E9"/>
    <w:rsid w:val="009F0843"/>
    <w:rsid w:val="009F159D"/>
    <w:rsid w:val="009F3259"/>
    <w:rsid w:val="009F4CBB"/>
    <w:rsid w:val="00A043A5"/>
    <w:rsid w:val="00A05270"/>
    <w:rsid w:val="00A0656C"/>
    <w:rsid w:val="00A22940"/>
    <w:rsid w:val="00A272D6"/>
    <w:rsid w:val="00A32C2D"/>
    <w:rsid w:val="00A4559B"/>
    <w:rsid w:val="00A61937"/>
    <w:rsid w:val="00A633C0"/>
    <w:rsid w:val="00A66712"/>
    <w:rsid w:val="00A81F8A"/>
    <w:rsid w:val="00A86CA0"/>
    <w:rsid w:val="00A91D77"/>
    <w:rsid w:val="00A92081"/>
    <w:rsid w:val="00AA0E85"/>
    <w:rsid w:val="00AA0ECB"/>
    <w:rsid w:val="00AA5D6C"/>
    <w:rsid w:val="00AB012B"/>
    <w:rsid w:val="00AB4E29"/>
    <w:rsid w:val="00AB7BE4"/>
    <w:rsid w:val="00AC2DFC"/>
    <w:rsid w:val="00AC35F0"/>
    <w:rsid w:val="00AC75AB"/>
    <w:rsid w:val="00AD00EA"/>
    <w:rsid w:val="00AD58B5"/>
    <w:rsid w:val="00AD645E"/>
    <w:rsid w:val="00AE297D"/>
    <w:rsid w:val="00AE393A"/>
    <w:rsid w:val="00AE6B37"/>
    <w:rsid w:val="00AF3234"/>
    <w:rsid w:val="00AF64CF"/>
    <w:rsid w:val="00B0584A"/>
    <w:rsid w:val="00B059A7"/>
    <w:rsid w:val="00B07B32"/>
    <w:rsid w:val="00B1099D"/>
    <w:rsid w:val="00B20B8D"/>
    <w:rsid w:val="00B219A1"/>
    <w:rsid w:val="00B23433"/>
    <w:rsid w:val="00B23666"/>
    <w:rsid w:val="00B2492D"/>
    <w:rsid w:val="00B26934"/>
    <w:rsid w:val="00B3675C"/>
    <w:rsid w:val="00B376EC"/>
    <w:rsid w:val="00B462FC"/>
    <w:rsid w:val="00B5104D"/>
    <w:rsid w:val="00B51144"/>
    <w:rsid w:val="00B64FC2"/>
    <w:rsid w:val="00B67594"/>
    <w:rsid w:val="00B700B4"/>
    <w:rsid w:val="00B71A4C"/>
    <w:rsid w:val="00B77AE1"/>
    <w:rsid w:val="00B8097B"/>
    <w:rsid w:val="00B84C8E"/>
    <w:rsid w:val="00BA2E4A"/>
    <w:rsid w:val="00BA661D"/>
    <w:rsid w:val="00BB5DA7"/>
    <w:rsid w:val="00BB6458"/>
    <w:rsid w:val="00BC14A5"/>
    <w:rsid w:val="00BC4E45"/>
    <w:rsid w:val="00BD2914"/>
    <w:rsid w:val="00BD4605"/>
    <w:rsid w:val="00BE23A3"/>
    <w:rsid w:val="00BE3EA2"/>
    <w:rsid w:val="00BE5002"/>
    <w:rsid w:val="00BE5D17"/>
    <w:rsid w:val="00BF4431"/>
    <w:rsid w:val="00C0387A"/>
    <w:rsid w:val="00C177FA"/>
    <w:rsid w:val="00C20244"/>
    <w:rsid w:val="00C20FBE"/>
    <w:rsid w:val="00C26670"/>
    <w:rsid w:val="00C27910"/>
    <w:rsid w:val="00C30D06"/>
    <w:rsid w:val="00C31BEA"/>
    <w:rsid w:val="00C35AE3"/>
    <w:rsid w:val="00C40327"/>
    <w:rsid w:val="00C41A2C"/>
    <w:rsid w:val="00C43AD1"/>
    <w:rsid w:val="00C52C4E"/>
    <w:rsid w:val="00C54392"/>
    <w:rsid w:val="00C70AC6"/>
    <w:rsid w:val="00C715A4"/>
    <w:rsid w:val="00C71945"/>
    <w:rsid w:val="00C80092"/>
    <w:rsid w:val="00C806EA"/>
    <w:rsid w:val="00C92053"/>
    <w:rsid w:val="00C93F81"/>
    <w:rsid w:val="00C944E7"/>
    <w:rsid w:val="00C948C0"/>
    <w:rsid w:val="00CA0027"/>
    <w:rsid w:val="00CA28EE"/>
    <w:rsid w:val="00CA4ADF"/>
    <w:rsid w:val="00CA592F"/>
    <w:rsid w:val="00CA6B65"/>
    <w:rsid w:val="00CB12E9"/>
    <w:rsid w:val="00CB465B"/>
    <w:rsid w:val="00CB6606"/>
    <w:rsid w:val="00CC0754"/>
    <w:rsid w:val="00CC4E2F"/>
    <w:rsid w:val="00CD0A7B"/>
    <w:rsid w:val="00CD2736"/>
    <w:rsid w:val="00CD69E5"/>
    <w:rsid w:val="00CE098B"/>
    <w:rsid w:val="00CE382C"/>
    <w:rsid w:val="00CE4120"/>
    <w:rsid w:val="00D02EDA"/>
    <w:rsid w:val="00D07976"/>
    <w:rsid w:val="00D11F28"/>
    <w:rsid w:val="00D14625"/>
    <w:rsid w:val="00D17E88"/>
    <w:rsid w:val="00D30E0E"/>
    <w:rsid w:val="00D32E59"/>
    <w:rsid w:val="00D37208"/>
    <w:rsid w:val="00D40130"/>
    <w:rsid w:val="00D478DB"/>
    <w:rsid w:val="00D51647"/>
    <w:rsid w:val="00D60691"/>
    <w:rsid w:val="00D641EE"/>
    <w:rsid w:val="00D65341"/>
    <w:rsid w:val="00D71A20"/>
    <w:rsid w:val="00D72D52"/>
    <w:rsid w:val="00D74DCE"/>
    <w:rsid w:val="00D7527A"/>
    <w:rsid w:val="00D833C9"/>
    <w:rsid w:val="00D84A25"/>
    <w:rsid w:val="00D85BED"/>
    <w:rsid w:val="00D92AE8"/>
    <w:rsid w:val="00D941EF"/>
    <w:rsid w:val="00D94B63"/>
    <w:rsid w:val="00DA2089"/>
    <w:rsid w:val="00DA2CFB"/>
    <w:rsid w:val="00DA4D48"/>
    <w:rsid w:val="00DB053E"/>
    <w:rsid w:val="00DB5039"/>
    <w:rsid w:val="00DB52DE"/>
    <w:rsid w:val="00DC249C"/>
    <w:rsid w:val="00DC67D3"/>
    <w:rsid w:val="00DE4320"/>
    <w:rsid w:val="00DE5FB2"/>
    <w:rsid w:val="00DF49A5"/>
    <w:rsid w:val="00DF5AAB"/>
    <w:rsid w:val="00DF705F"/>
    <w:rsid w:val="00DF7DB0"/>
    <w:rsid w:val="00E019C8"/>
    <w:rsid w:val="00E03A29"/>
    <w:rsid w:val="00E05244"/>
    <w:rsid w:val="00E10FC7"/>
    <w:rsid w:val="00E11544"/>
    <w:rsid w:val="00E13138"/>
    <w:rsid w:val="00E14874"/>
    <w:rsid w:val="00E15426"/>
    <w:rsid w:val="00E2104D"/>
    <w:rsid w:val="00E23213"/>
    <w:rsid w:val="00E25C6D"/>
    <w:rsid w:val="00E32C0C"/>
    <w:rsid w:val="00E33BCE"/>
    <w:rsid w:val="00E4538F"/>
    <w:rsid w:val="00E50B43"/>
    <w:rsid w:val="00E51826"/>
    <w:rsid w:val="00E54DE2"/>
    <w:rsid w:val="00E66E6A"/>
    <w:rsid w:val="00E725C0"/>
    <w:rsid w:val="00E742DB"/>
    <w:rsid w:val="00E745FA"/>
    <w:rsid w:val="00E75CDD"/>
    <w:rsid w:val="00E75E93"/>
    <w:rsid w:val="00E8044B"/>
    <w:rsid w:val="00E8048B"/>
    <w:rsid w:val="00E84C32"/>
    <w:rsid w:val="00E86F17"/>
    <w:rsid w:val="00E91279"/>
    <w:rsid w:val="00E92489"/>
    <w:rsid w:val="00E928E7"/>
    <w:rsid w:val="00E93062"/>
    <w:rsid w:val="00E93F28"/>
    <w:rsid w:val="00E94643"/>
    <w:rsid w:val="00EA65B0"/>
    <w:rsid w:val="00EA6F0F"/>
    <w:rsid w:val="00EB0D15"/>
    <w:rsid w:val="00EB22C0"/>
    <w:rsid w:val="00EC2961"/>
    <w:rsid w:val="00EC5059"/>
    <w:rsid w:val="00EC7E28"/>
    <w:rsid w:val="00EE08F8"/>
    <w:rsid w:val="00EF62B8"/>
    <w:rsid w:val="00F0635A"/>
    <w:rsid w:val="00F131D3"/>
    <w:rsid w:val="00F14E63"/>
    <w:rsid w:val="00F2632F"/>
    <w:rsid w:val="00F34334"/>
    <w:rsid w:val="00F4495E"/>
    <w:rsid w:val="00F57F55"/>
    <w:rsid w:val="00F6311A"/>
    <w:rsid w:val="00F63D70"/>
    <w:rsid w:val="00F66BA8"/>
    <w:rsid w:val="00F73F6A"/>
    <w:rsid w:val="00F770DC"/>
    <w:rsid w:val="00F838EF"/>
    <w:rsid w:val="00F84C87"/>
    <w:rsid w:val="00F90D6B"/>
    <w:rsid w:val="00F9419F"/>
    <w:rsid w:val="00FA2B3C"/>
    <w:rsid w:val="00FA7A14"/>
    <w:rsid w:val="00FB0DE5"/>
    <w:rsid w:val="00FB1242"/>
    <w:rsid w:val="00FB5E74"/>
    <w:rsid w:val="00FC3AC6"/>
    <w:rsid w:val="00FC6660"/>
    <w:rsid w:val="00FD01D7"/>
    <w:rsid w:val="00FD4853"/>
    <w:rsid w:val="00FD6A4D"/>
    <w:rsid w:val="00FD7302"/>
    <w:rsid w:val="00FE6CC4"/>
    <w:rsid w:val="00FF3067"/>
    <w:rsid w:val="00FF6220"/>
    <w:rsid w:val="00FF7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577596"/>
  <w15:docId w15:val="{9A778F2B-51EF-4A29-AB60-F88D4217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9E4A2D"/>
    <w:rPr>
      <w:sz w:val="26"/>
      <w:szCs w:val="28"/>
      <w:lang w:eastAsia="en-US"/>
    </w:rPr>
  </w:style>
  <w:style w:type="paragraph" w:styleId="Virsraksts1">
    <w:name w:val="heading 1"/>
    <w:basedOn w:val="Parasts"/>
    <w:next w:val="Parasts"/>
    <w:qFormat/>
    <w:rsid w:val="009E4A2D"/>
    <w:pPr>
      <w:keepNext/>
      <w:jc w:val="center"/>
      <w:outlineLvl w:val="0"/>
    </w:pPr>
    <w:rPr>
      <w:b/>
      <w:bCs/>
      <w:spacing w:val="100"/>
      <w:sz w:val="40"/>
      <w:szCs w:val="40"/>
    </w:rPr>
  </w:style>
  <w:style w:type="paragraph" w:styleId="Virsraksts2">
    <w:name w:val="heading 2"/>
    <w:basedOn w:val="Parasts"/>
    <w:next w:val="Parasts"/>
    <w:qFormat/>
    <w:rsid w:val="009E4A2D"/>
    <w:pPr>
      <w:keepNext/>
      <w:jc w:val="center"/>
      <w:outlineLvl w:val="1"/>
    </w:pPr>
    <w:rPr>
      <w:spacing w:val="100"/>
      <w:sz w:val="40"/>
      <w:szCs w:val="4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9E4A2D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link w:val="KjeneRakstz"/>
    <w:uiPriority w:val="99"/>
    <w:rsid w:val="009E4A2D"/>
    <w:pPr>
      <w:tabs>
        <w:tab w:val="center" w:pos="4320"/>
        <w:tab w:val="right" w:pos="8640"/>
      </w:tabs>
    </w:pPr>
  </w:style>
  <w:style w:type="character" w:styleId="Hipersaite">
    <w:name w:val="Hyperlink"/>
    <w:rsid w:val="009E4A2D"/>
    <w:rPr>
      <w:color w:val="0000FF"/>
      <w:u w:val="single"/>
    </w:rPr>
  </w:style>
  <w:style w:type="character" w:styleId="Izmantotahipersaite">
    <w:name w:val="FollowedHyperlink"/>
    <w:rsid w:val="009E4A2D"/>
    <w:rPr>
      <w:color w:val="800080"/>
      <w:u w:val="single"/>
    </w:rPr>
  </w:style>
  <w:style w:type="paragraph" w:styleId="Balonteksts">
    <w:name w:val="Balloon Text"/>
    <w:basedOn w:val="Parasts"/>
    <w:link w:val="BalontekstsRakstz"/>
    <w:rsid w:val="0097683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97683D"/>
    <w:rPr>
      <w:rFonts w:ascii="Tahoma" w:hAnsi="Tahoma" w:cs="Tahoma"/>
      <w:sz w:val="16"/>
      <w:szCs w:val="16"/>
      <w:lang w:eastAsia="en-US"/>
    </w:rPr>
  </w:style>
  <w:style w:type="character" w:customStyle="1" w:styleId="GalveneRakstz">
    <w:name w:val="Galvene Rakstz."/>
    <w:link w:val="Galvene"/>
    <w:uiPriority w:val="99"/>
    <w:rsid w:val="008B5BD1"/>
    <w:rPr>
      <w:sz w:val="26"/>
      <w:szCs w:val="28"/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4469D4"/>
    <w:rPr>
      <w:sz w:val="26"/>
      <w:szCs w:val="28"/>
      <w:lang w:eastAsia="en-US"/>
    </w:rPr>
  </w:style>
  <w:style w:type="paragraph" w:styleId="Vienkrsteksts">
    <w:name w:val="Plain Text"/>
    <w:basedOn w:val="Parasts"/>
    <w:link w:val="VienkrstekstsRakstz"/>
    <w:unhideWhenUsed/>
    <w:rsid w:val="004469D4"/>
    <w:rPr>
      <w:rFonts w:ascii="Courier New" w:hAnsi="Courier New"/>
      <w:sz w:val="20"/>
      <w:szCs w:val="20"/>
      <w:lang w:val="en-AU" w:eastAsia="lv-LV"/>
    </w:rPr>
  </w:style>
  <w:style w:type="character" w:customStyle="1" w:styleId="VienkrstekstsRakstz">
    <w:name w:val="Vienkāršs teksts Rakstz."/>
    <w:basedOn w:val="Noklusjumarindkopasfonts"/>
    <w:link w:val="Vienkrsteksts"/>
    <w:rsid w:val="004469D4"/>
    <w:rPr>
      <w:rFonts w:ascii="Courier New" w:hAnsi="Courier New"/>
      <w:lang w:val="en-AU"/>
    </w:rPr>
  </w:style>
  <w:style w:type="paragraph" w:styleId="Pamatteksts2">
    <w:name w:val="Body Text 2"/>
    <w:basedOn w:val="Parasts"/>
    <w:link w:val="Pamatteksts2Rakstz"/>
    <w:semiHidden/>
    <w:rsid w:val="00B1099D"/>
    <w:rPr>
      <w:sz w:val="24"/>
    </w:rPr>
  </w:style>
  <w:style w:type="character" w:customStyle="1" w:styleId="Pamatteksts2Rakstz">
    <w:name w:val="Pamatteksts 2 Rakstz."/>
    <w:basedOn w:val="Noklusjumarindkopasfonts"/>
    <w:link w:val="Pamatteksts2"/>
    <w:semiHidden/>
    <w:rsid w:val="00B1099D"/>
    <w:rPr>
      <w:sz w:val="24"/>
      <w:szCs w:val="28"/>
      <w:lang w:eastAsia="en-US"/>
    </w:rPr>
  </w:style>
  <w:style w:type="paragraph" w:styleId="Sarakstarindkopa">
    <w:name w:val="List Paragraph"/>
    <w:basedOn w:val="Parasts"/>
    <w:uiPriority w:val="34"/>
    <w:qFormat/>
    <w:rsid w:val="000F6CEB"/>
    <w:pPr>
      <w:ind w:left="720"/>
      <w:contextualSpacing/>
    </w:pPr>
  </w:style>
  <w:style w:type="paragraph" w:customStyle="1" w:styleId="Default">
    <w:name w:val="Default"/>
    <w:rsid w:val="00017B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mattekstsaratkpi">
    <w:name w:val="Body Text Indent"/>
    <w:basedOn w:val="Parasts"/>
    <w:link w:val="PamattekstsaratkpiRakstz"/>
    <w:semiHidden/>
    <w:unhideWhenUsed/>
    <w:rsid w:val="009A46C3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9A46C3"/>
    <w:rPr>
      <w:sz w:val="26"/>
      <w:szCs w:val="28"/>
      <w:lang w:eastAsia="en-US"/>
    </w:rPr>
  </w:style>
  <w:style w:type="paragraph" w:styleId="Pamatteksts">
    <w:name w:val="Body Text"/>
    <w:basedOn w:val="Parasts"/>
    <w:link w:val="PamattekstsRakstz"/>
    <w:semiHidden/>
    <w:unhideWhenUsed/>
    <w:rsid w:val="009A46C3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semiHidden/>
    <w:rsid w:val="009A46C3"/>
    <w:rPr>
      <w:sz w:val="26"/>
      <w:szCs w:val="28"/>
      <w:lang w:eastAsia="en-US"/>
    </w:rPr>
  </w:style>
  <w:style w:type="paragraph" w:customStyle="1" w:styleId="naisf">
    <w:name w:val="naisf"/>
    <w:basedOn w:val="Parasts"/>
    <w:rsid w:val="00392D3B"/>
    <w:pPr>
      <w:spacing w:before="100" w:beforeAutospacing="1" w:after="100" w:afterAutospacing="1"/>
      <w:jc w:val="both"/>
    </w:pPr>
    <w:rPr>
      <w:sz w:val="24"/>
      <w:szCs w:val="24"/>
      <w:lang w:val="en-GB"/>
    </w:rPr>
  </w:style>
  <w:style w:type="paragraph" w:customStyle="1" w:styleId="tv213">
    <w:name w:val="tv213"/>
    <w:basedOn w:val="Parasts"/>
    <w:rsid w:val="00392D3B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7B69ED"/>
    <w:rPr>
      <w:b/>
      <w:bCs/>
    </w:rPr>
  </w:style>
  <w:style w:type="paragraph" w:styleId="Saraksts2">
    <w:name w:val="List 2"/>
    <w:basedOn w:val="Parasts"/>
    <w:rsid w:val="00736FD0"/>
    <w:pPr>
      <w:ind w:left="720" w:hanging="360"/>
    </w:pPr>
    <w:rPr>
      <w:sz w:val="20"/>
      <w:szCs w:val="20"/>
      <w:lang w:val="en-AU" w:eastAsia="lv-LV"/>
    </w:rPr>
  </w:style>
  <w:style w:type="paragraph" w:styleId="Saraksts">
    <w:name w:val="List"/>
    <w:basedOn w:val="Parasts"/>
    <w:semiHidden/>
    <w:unhideWhenUsed/>
    <w:rsid w:val="000B7011"/>
    <w:pPr>
      <w:ind w:left="283" w:hanging="283"/>
      <w:contextualSpacing/>
    </w:pPr>
  </w:style>
  <w:style w:type="paragraph" w:customStyle="1" w:styleId="TableHead">
    <w:name w:val="Table Head"/>
    <w:basedOn w:val="Parasts"/>
    <w:uiPriority w:val="99"/>
    <w:rsid w:val="00100D42"/>
    <w:pPr>
      <w:tabs>
        <w:tab w:val="left" w:pos="357"/>
        <w:tab w:val="left" w:pos="720"/>
        <w:tab w:val="left" w:pos="1077"/>
        <w:tab w:val="left" w:pos="1440"/>
      </w:tabs>
      <w:suppressAutoHyphens/>
      <w:spacing w:before="120" w:after="120"/>
      <w:ind w:firstLine="720"/>
      <w:jc w:val="center"/>
    </w:pPr>
    <w:rPr>
      <w:b/>
      <w:bCs/>
      <w:sz w:val="18"/>
      <w:szCs w:val="18"/>
      <w:lang w:eastAsia="lv-LV"/>
    </w:rPr>
  </w:style>
  <w:style w:type="paragraph" w:customStyle="1" w:styleId="TableText">
    <w:name w:val="Table Text"/>
    <w:basedOn w:val="Parasts"/>
    <w:uiPriority w:val="99"/>
    <w:rsid w:val="00100D42"/>
    <w:pPr>
      <w:tabs>
        <w:tab w:val="left" w:pos="357"/>
        <w:tab w:val="left" w:pos="720"/>
        <w:tab w:val="left" w:pos="1077"/>
        <w:tab w:val="left" w:pos="1440"/>
      </w:tabs>
      <w:spacing w:before="60" w:after="60"/>
      <w:ind w:firstLine="720"/>
    </w:pPr>
    <w:rPr>
      <w:sz w:val="22"/>
      <w:szCs w:val="24"/>
      <w:lang w:eastAsia="lv-LV"/>
    </w:rPr>
  </w:style>
  <w:style w:type="paragraph" w:customStyle="1" w:styleId="Tabulasparaksts">
    <w:name w:val="Tabulas paraksts"/>
    <w:basedOn w:val="Parasts"/>
    <w:uiPriority w:val="99"/>
    <w:rsid w:val="00100D42"/>
    <w:pPr>
      <w:tabs>
        <w:tab w:val="left" w:pos="7520"/>
      </w:tabs>
      <w:jc w:val="right"/>
    </w:pPr>
    <w:rPr>
      <w:i/>
      <w:iCs/>
      <w:sz w:val="22"/>
      <w:szCs w:val="24"/>
      <w:lang w:val="x-none" w:eastAsia="x-none"/>
    </w:rPr>
  </w:style>
  <w:style w:type="character" w:customStyle="1" w:styleId="TabulasvirsrakstsChar">
    <w:name w:val="Tabulas virsraksts Char"/>
    <w:link w:val="Tabulasvirsraksts"/>
    <w:uiPriority w:val="99"/>
    <w:locked/>
    <w:rsid w:val="00100D42"/>
    <w:rPr>
      <w:b/>
      <w:sz w:val="22"/>
      <w:szCs w:val="22"/>
      <w:lang w:val="x-none" w:eastAsia="x-none"/>
    </w:rPr>
  </w:style>
  <w:style w:type="paragraph" w:customStyle="1" w:styleId="Tabulasvirsraksts">
    <w:name w:val="Tabulas virsraksts"/>
    <w:basedOn w:val="Parasts"/>
    <w:link w:val="TabulasvirsrakstsChar"/>
    <w:uiPriority w:val="99"/>
    <w:rsid w:val="00100D42"/>
    <w:pPr>
      <w:spacing w:after="120"/>
      <w:ind w:firstLine="720"/>
      <w:jc w:val="center"/>
    </w:pPr>
    <w:rPr>
      <w:b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arme@kuldiga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rmesskola@kuldig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rme@kuldiga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rmesskola@kuldiga.lv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eO\Desktop\NOVADA%20VEIDOSANA\VEIDLAPAS_01_01_2010\PA&#352;VALDIBA_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6FF3-91A8-4AB2-8654-AF1BE9D8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PAŠVALDIBA_veidlapa</Template>
  <TotalTime>11</TotalTime>
  <Pages>1</Pages>
  <Words>1444</Words>
  <Characters>824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Kuldigas pilsetas Dome</Company>
  <LinksUpToDate>false</LinksUpToDate>
  <CharactersWithSpaces>2264</CharactersWithSpaces>
  <SharedDoc>false</SharedDoc>
  <HLinks>
    <vt:vector size="6" baseType="variant">
      <vt:variant>
        <vt:i4>6291550</vt:i4>
      </vt:variant>
      <vt:variant>
        <vt:i4>0</vt:i4>
      </vt:variant>
      <vt:variant>
        <vt:i4>0</vt:i4>
      </vt:variant>
      <vt:variant>
        <vt:i4>5</vt:i4>
      </vt:variant>
      <vt:variant>
        <vt:lpwstr>mailto:varme@kuldiga.lv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Agnese Lunecka</cp:lastModifiedBy>
  <cp:revision>10</cp:revision>
  <cp:lastPrinted>2019-03-18T13:01:00Z</cp:lastPrinted>
  <dcterms:created xsi:type="dcterms:W3CDTF">2022-10-18T09:57:00Z</dcterms:created>
  <dcterms:modified xsi:type="dcterms:W3CDTF">2023-05-29T06:55:00Z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31b1c95c3386ca3d5c16bd75f4de9890214eedddadd7799abe1bc66fbf4cfb10</vt:lpwstr>
  </property>
</Properties>
</file>