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7E9" w14:textId="77777777" w:rsidR="00B1099D" w:rsidRDefault="00B1099D" w:rsidP="00B1099D">
      <w:pPr>
        <w:pStyle w:val="Header"/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D43DDA" wp14:editId="2F55DD9D">
                <wp:simplePos x="0" y="0"/>
                <wp:positionH relativeFrom="column">
                  <wp:posOffset>300355</wp:posOffset>
                </wp:positionH>
                <wp:positionV relativeFrom="paragraph">
                  <wp:posOffset>56515</wp:posOffset>
                </wp:positionV>
                <wp:extent cx="6121400" cy="7118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0" cy="711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F329F9" w14:textId="77777777" w:rsidR="00B1099D" w:rsidRPr="00274128" w:rsidRDefault="00B1099D" w:rsidP="00B1099D">
                            <w:pPr>
                              <w:spacing w:line="360" w:lineRule="auto"/>
                              <w:jc w:val="center"/>
                            </w:pPr>
                            <w:r>
                              <w:t>KULDĪGAS NOVADA PAŠVALDĪBA</w:t>
                            </w:r>
                          </w:p>
                          <w:p w14:paraId="349E0315" w14:textId="77777777" w:rsidR="00B1099D" w:rsidRPr="008A36F8" w:rsidRDefault="00B1099D" w:rsidP="00B1099D">
                            <w:pPr>
                              <w:pStyle w:val="Heading2"/>
                              <w:rPr>
                                <w:spacing w:val="70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spacing w:val="70"/>
                                <w:sz w:val="42"/>
                                <w:szCs w:val="42"/>
                              </w:rPr>
                              <w:t>VĀRMES PAMATSKOLA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43D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.65pt;margin-top:4.45pt;width:482pt;height:5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" filled="f" stroked="f">
                <v:textbox>
                  <w:txbxContent>
                    <w:p w14:paraId="3DF329F9" w14:textId="77777777" w:rsidR="00B1099D" w:rsidRPr="00274128" w:rsidRDefault="00B1099D" w:rsidP="00B1099D">
                      <w:pPr>
                        <w:spacing w:line="360" w:lineRule="auto"/>
                        <w:jc w:val="center"/>
                      </w:pPr>
                      <w:r>
                        <w:t>KULDĪGAS NOVADA PAŠVALDĪBA</w:t>
                      </w:r>
                    </w:p>
                    <w:p w14:paraId="349E0315" w14:textId="77777777" w:rsidR="00B1099D" w:rsidRPr="008A36F8" w:rsidRDefault="00B1099D" w:rsidP="00B1099D">
                      <w:pPr>
                        <w:pStyle w:val="Virsraksts2"/>
                        <w:rPr>
                          <w:spacing w:val="70"/>
                          <w:sz w:val="42"/>
                          <w:szCs w:val="42"/>
                        </w:rPr>
                      </w:pPr>
                      <w:r>
                        <w:rPr>
                          <w:spacing w:val="70"/>
                          <w:sz w:val="42"/>
                          <w:szCs w:val="42"/>
                        </w:rPr>
                        <w:t>VĀRMES PAMATSKOLA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v-LV"/>
        </w:rPr>
        <w:drawing>
          <wp:anchor distT="0" distB="0" distL="114300" distR="114300" simplePos="0" relativeHeight="251660288" behindDoc="1" locked="0" layoutInCell="1" allowOverlap="1" wp14:anchorId="0C23AEF9" wp14:editId="4FFC3F41">
            <wp:simplePos x="0" y="0"/>
            <wp:positionH relativeFrom="column">
              <wp:posOffset>-345440</wp:posOffset>
            </wp:positionH>
            <wp:positionV relativeFrom="paragraph">
              <wp:posOffset>10160</wp:posOffset>
            </wp:positionV>
            <wp:extent cx="610235" cy="741680"/>
            <wp:effectExtent l="0" t="0" r="0" b="1270"/>
            <wp:wrapNone/>
            <wp:docPr id="8" name="Picture 1" descr="Kuldigas novad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ldigas novads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4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119E6F" w14:textId="77777777" w:rsidR="00B1099D" w:rsidRDefault="00B1099D" w:rsidP="00B1099D">
      <w:pPr>
        <w:pStyle w:val="Header"/>
      </w:pPr>
    </w:p>
    <w:p w14:paraId="5CF7EB87" w14:textId="77777777" w:rsidR="00B1099D" w:rsidRDefault="00B1099D" w:rsidP="00B1099D">
      <w:pPr>
        <w:pStyle w:val="Header"/>
      </w:pPr>
    </w:p>
    <w:p w14:paraId="2E1386C4" w14:textId="77777777" w:rsidR="00B1099D" w:rsidRDefault="00B1099D" w:rsidP="00B1099D">
      <w:pPr>
        <w:pStyle w:val="Header"/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B136E51" wp14:editId="537BDAC3">
                <wp:simplePos x="0" y="0"/>
                <wp:positionH relativeFrom="column">
                  <wp:posOffset>53340</wp:posOffset>
                </wp:positionH>
                <wp:positionV relativeFrom="paragraph">
                  <wp:posOffset>208280</wp:posOffset>
                </wp:positionV>
                <wp:extent cx="5890260" cy="33591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26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83F5F" w14:textId="77777777" w:rsidR="00B1099D" w:rsidRDefault="00B1099D" w:rsidP="00B1099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0F3273">
                              <w:rPr>
                                <w:i/>
                                <w:sz w:val="18"/>
                                <w:szCs w:val="18"/>
                              </w:rPr>
                              <w:t xml:space="preserve">IZM </w:t>
                            </w:r>
                            <w:proofErr w:type="spellStart"/>
                            <w:r w:rsidRPr="000F3273">
                              <w:rPr>
                                <w:i/>
                                <w:sz w:val="18"/>
                                <w:szCs w:val="18"/>
                              </w:rPr>
                              <w:t>reģ</w:t>
                            </w:r>
                            <w:proofErr w:type="spellEnd"/>
                            <w:r w:rsidRPr="000F3273">
                              <w:rPr>
                                <w:i/>
                                <w:sz w:val="18"/>
                                <w:szCs w:val="18"/>
                              </w:rPr>
                              <w:t>. nr</w:t>
                            </w:r>
                            <w:r w:rsidRPr="00EA6F0F">
                              <w:rPr>
                                <w:i/>
                                <w:sz w:val="18"/>
                                <w:szCs w:val="18"/>
                              </w:rPr>
                              <w:t>. 4112901178, adrese</w:t>
                            </w: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“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Vārmes pamatskola</w:t>
                            </w: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>”, Vārme, Vārmes pag., Kuldīgas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nov., LV – 3333, </w:t>
                            </w:r>
                          </w:p>
                          <w:p w14:paraId="6B43D708" w14:textId="77777777" w:rsidR="00B1099D" w:rsidRDefault="00B1099D" w:rsidP="00B1099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tālr. 63324284</w:t>
                            </w: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63324169 e-pasts </w:t>
                            </w:r>
                            <w:hyperlink r:id="rId9" w:history="1">
                              <w:r w:rsidRPr="007803E0">
                                <w:rPr>
                                  <w:rStyle w:val="Hyperlink"/>
                                  <w:i/>
                                  <w:sz w:val="18"/>
                                  <w:szCs w:val="18"/>
                                </w:rPr>
                                <w:t>varmesskola@kuldiga.lv</w:t>
                              </w:r>
                            </w:hyperlink>
                          </w:p>
                          <w:p w14:paraId="249D3E9A" w14:textId="77777777" w:rsidR="00B1099D" w:rsidRPr="00C30D06" w:rsidRDefault="00B1099D" w:rsidP="00B1099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3F77549D" w14:textId="77777777" w:rsidR="00B1099D" w:rsidRPr="00C30D06" w:rsidRDefault="00B1099D" w:rsidP="00B1099D">
                            <w:pPr>
                              <w:pStyle w:val="Header"/>
                              <w:tabs>
                                <w:tab w:val="left" w:pos="7547"/>
                              </w:tabs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 xml:space="preserve">e-pasts </w:t>
                            </w:r>
                            <w:hyperlink r:id="rId10" w:history="1">
                              <w:r w:rsidRPr="00C30D06">
                                <w:rPr>
                                  <w:rStyle w:val="Hyperlink"/>
                                  <w:i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varme@kuldiga.lv</w:t>
                              </w:r>
                            </w:hyperlink>
                          </w:p>
                          <w:p w14:paraId="5FF5ED7D" w14:textId="77777777" w:rsidR="00B1099D" w:rsidRDefault="00B1099D" w:rsidP="00B109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36E51" id="Text Box 12" o:spid="_x0000_s1027" type="#_x0000_t202" style="position:absolute;margin-left:4.2pt;margin-top:16.4pt;width:463.8pt;height:26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" stroked="f">
                <v:textbox>
                  <w:txbxContent>
                    <w:p w14:paraId="06183F5F" w14:textId="77777777" w:rsidR="00B1099D" w:rsidRDefault="00B1099D" w:rsidP="00B1099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0F3273">
                        <w:rPr>
                          <w:i/>
                          <w:sz w:val="18"/>
                          <w:szCs w:val="18"/>
                        </w:rPr>
                        <w:t>IZM reģ. nr</w:t>
                      </w:r>
                      <w:r w:rsidRPr="00EA6F0F">
                        <w:rPr>
                          <w:i/>
                          <w:sz w:val="18"/>
                          <w:szCs w:val="18"/>
                        </w:rPr>
                        <w:t>. 4112901178, adrese</w:t>
                      </w:r>
                      <w:r w:rsidRPr="00C30D06">
                        <w:rPr>
                          <w:i/>
                          <w:sz w:val="18"/>
                          <w:szCs w:val="18"/>
                        </w:rPr>
                        <w:t xml:space="preserve"> “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Vārmes pamatskola</w:t>
                      </w:r>
                      <w:r w:rsidRPr="00C30D06">
                        <w:rPr>
                          <w:i/>
                          <w:sz w:val="18"/>
                          <w:szCs w:val="18"/>
                        </w:rPr>
                        <w:t>”, Vārme, Vārmes pag., Kuldīgas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nov., LV – 3333, </w:t>
                      </w:r>
                    </w:p>
                    <w:p w14:paraId="6B43D708" w14:textId="77777777" w:rsidR="00B1099D" w:rsidRDefault="00B1099D" w:rsidP="00B1099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tālr. 63324284</w:t>
                      </w:r>
                      <w:r w:rsidRPr="00C30D06">
                        <w:rPr>
                          <w:i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63324169 e-pasts </w:t>
                      </w:r>
                      <w:hyperlink r:id="rId11" w:history="1">
                        <w:r w:rsidRPr="007803E0">
                          <w:rPr>
                            <w:rStyle w:val="Hipersaite"/>
                            <w:i/>
                            <w:sz w:val="18"/>
                            <w:szCs w:val="18"/>
                          </w:rPr>
                          <w:t>varmesskola@kuldiga.lv</w:t>
                        </w:r>
                      </w:hyperlink>
                    </w:p>
                    <w:p w14:paraId="249D3E9A" w14:textId="77777777" w:rsidR="00B1099D" w:rsidRPr="00C30D06" w:rsidRDefault="00B1099D" w:rsidP="00B1099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3F77549D" w14:textId="77777777" w:rsidR="00B1099D" w:rsidRPr="00C30D06" w:rsidRDefault="00B1099D" w:rsidP="00B1099D">
                      <w:pPr>
                        <w:pStyle w:val="Galvene"/>
                        <w:tabs>
                          <w:tab w:val="left" w:pos="7547"/>
                        </w:tabs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C30D06">
                        <w:rPr>
                          <w:i/>
                          <w:sz w:val="18"/>
                          <w:szCs w:val="18"/>
                        </w:rPr>
                        <w:t xml:space="preserve">e-pasts </w:t>
                      </w:r>
                      <w:hyperlink r:id="rId12" w:history="1">
                        <w:r w:rsidRPr="00C30D06">
                          <w:rPr>
                            <w:rStyle w:val="Hipersaite"/>
                            <w:i/>
                            <w:color w:val="auto"/>
                            <w:sz w:val="18"/>
                            <w:szCs w:val="18"/>
                            <w:u w:val="none"/>
                          </w:rPr>
                          <w:t>varme@kuldiga.lv</w:t>
                        </w:r>
                      </w:hyperlink>
                    </w:p>
                    <w:p w14:paraId="5FF5ED7D" w14:textId="77777777" w:rsidR="00B1099D" w:rsidRDefault="00B1099D" w:rsidP="00B1099D"/>
                  </w:txbxContent>
                </v:textbox>
              </v:shape>
            </w:pict>
          </mc:Fallback>
        </mc:AlternateContent>
      </w:r>
      <w:r>
        <w:rPr>
          <w:noProof/>
          <w:lang w:eastAsia="lv-LV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18453AA" wp14:editId="5C8A7F04">
                <wp:simplePos x="0" y="0"/>
                <wp:positionH relativeFrom="column">
                  <wp:posOffset>-299085</wp:posOffset>
                </wp:positionH>
                <wp:positionV relativeFrom="paragraph">
                  <wp:posOffset>229869</wp:posOffset>
                </wp:positionV>
                <wp:extent cx="6124575" cy="0"/>
                <wp:effectExtent l="0" t="0" r="0" b="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85C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23.55pt;margin-top:18.1pt;width:482.2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"/>
            </w:pict>
          </mc:Fallback>
        </mc:AlternateContent>
      </w:r>
    </w:p>
    <w:p w14:paraId="3E25D62F" w14:textId="77777777" w:rsidR="00C715A4" w:rsidRDefault="00C715A4" w:rsidP="00F84C87">
      <w:pPr>
        <w:jc w:val="center"/>
      </w:pPr>
    </w:p>
    <w:p w14:paraId="4C969FC4" w14:textId="77777777" w:rsidR="00B1099D" w:rsidRDefault="00B1099D" w:rsidP="00B1099D">
      <w:pPr>
        <w:jc w:val="right"/>
        <w:rPr>
          <w:b/>
          <w:sz w:val="20"/>
        </w:rPr>
      </w:pPr>
    </w:p>
    <w:p w14:paraId="497C021C" w14:textId="77777777" w:rsidR="00B1099D" w:rsidRDefault="00B1099D" w:rsidP="00B1099D">
      <w:pPr>
        <w:rPr>
          <w:b/>
          <w:sz w:val="20"/>
        </w:rPr>
      </w:pPr>
    </w:p>
    <w:p w14:paraId="3569D932" w14:textId="77777777" w:rsidR="00B1099D" w:rsidRPr="007F07F0" w:rsidRDefault="00B1099D" w:rsidP="00B1099D">
      <w:pPr>
        <w:jc w:val="right"/>
        <w:rPr>
          <w:b/>
          <w:sz w:val="20"/>
        </w:rPr>
      </w:pPr>
      <w:r>
        <w:rPr>
          <w:b/>
          <w:sz w:val="20"/>
        </w:rPr>
        <w:t>A</w:t>
      </w:r>
      <w:r w:rsidRPr="007F07F0">
        <w:rPr>
          <w:b/>
          <w:sz w:val="20"/>
        </w:rPr>
        <w:t>PSTIPRINĀTS</w:t>
      </w:r>
    </w:p>
    <w:p w14:paraId="38BE11A8" w14:textId="77777777" w:rsidR="00B1099D" w:rsidRDefault="00952F70" w:rsidP="005B2EE9">
      <w:pPr>
        <w:tabs>
          <w:tab w:val="left" w:pos="-5812"/>
        </w:tabs>
        <w:jc w:val="righ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1099D">
        <w:rPr>
          <w:sz w:val="20"/>
        </w:rPr>
        <w:t>ar Vārmes pamatskolas</w:t>
      </w:r>
    </w:p>
    <w:p w14:paraId="6EB8203D" w14:textId="373037D7" w:rsidR="00B1099D" w:rsidRPr="000E15BD" w:rsidRDefault="00B1099D" w:rsidP="00B1099D">
      <w:pPr>
        <w:jc w:val="right"/>
        <w:rPr>
          <w:sz w:val="20"/>
        </w:rPr>
      </w:pPr>
      <w:r w:rsidRPr="000E15BD">
        <w:rPr>
          <w:sz w:val="20"/>
        </w:rPr>
        <w:t xml:space="preserve"> direktores 20</w:t>
      </w:r>
      <w:r w:rsidR="0009000A">
        <w:rPr>
          <w:sz w:val="20"/>
        </w:rPr>
        <w:t>2</w:t>
      </w:r>
      <w:r w:rsidR="00A32C2D">
        <w:rPr>
          <w:sz w:val="20"/>
        </w:rPr>
        <w:t>3</w:t>
      </w:r>
      <w:r w:rsidRPr="000E15BD">
        <w:rPr>
          <w:sz w:val="20"/>
        </w:rPr>
        <w:t xml:space="preserve">.gada </w:t>
      </w:r>
      <w:r w:rsidR="00A32C2D">
        <w:rPr>
          <w:sz w:val="20"/>
        </w:rPr>
        <w:t>29.maija</w:t>
      </w:r>
      <w:r w:rsidRPr="000E15BD">
        <w:rPr>
          <w:sz w:val="20"/>
        </w:rPr>
        <w:t xml:space="preserve"> </w:t>
      </w:r>
    </w:p>
    <w:p w14:paraId="28B9A592" w14:textId="5716C8A7" w:rsidR="00B1099D" w:rsidRPr="000E15BD" w:rsidRDefault="00B1099D" w:rsidP="00B1099D">
      <w:pPr>
        <w:jc w:val="right"/>
        <w:rPr>
          <w:sz w:val="20"/>
        </w:rPr>
      </w:pPr>
      <w:r w:rsidRPr="000E15BD">
        <w:rPr>
          <w:sz w:val="20"/>
        </w:rPr>
        <w:t xml:space="preserve">rīkojumu </w:t>
      </w:r>
      <w:proofErr w:type="spellStart"/>
      <w:r w:rsidRPr="000E15BD">
        <w:rPr>
          <w:sz w:val="20"/>
        </w:rPr>
        <w:t>Nr</w:t>
      </w:r>
      <w:r w:rsidR="0009000A">
        <w:rPr>
          <w:sz w:val="20"/>
        </w:rPr>
        <w:t>.VASK</w:t>
      </w:r>
      <w:proofErr w:type="spellEnd"/>
      <w:r w:rsidR="0009000A">
        <w:rPr>
          <w:sz w:val="20"/>
        </w:rPr>
        <w:t>/1.9/2</w:t>
      </w:r>
      <w:r w:rsidR="00A32C2D">
        <w:rPr>
          <w:sz w:val="20"/>
        </w:rPr>
        <w:t>3</w:t>
      </w:r>
      <w:r w:rsidR="0009000A">
        <w:rPr>
          <w:sz w:val="20"/>
        </w:rPr>
        <w:t>/</w:t>
      </w:r>
      <w:r w:rsidR="00604C3E">
        <w:rPr>
          <w:sz w:val="20"/>
        </w:rPr>
        <w:t>8</w:t>
      </w:r>
    </w:p>
    <w:p w14:paraId="75118A9B" w14:textId="77777777" w:rsidR="00B1099D" w:rsidRPr="001309CD" w:rsidRDefault="00B1099D" w:rsidP="00B1099D">
      <w:pPr>
        <w:pStyle w:val="Heading2"/>
        <w:jc w:val="left"/>
        <w:rPr>
          <w:sz w:val="24"/>
          <w:szCs w:val="24"/>
        </w:rPr>
      </w:pPr>
    </w:p>
    <w:p w14:paraId="3CFF61D5" w14:textId="77777777" w:rsidR="00B1099D" w:rsidRPr="00B1099D" w:rsidRDefault="00B1099D" w:rsidP="00B1099D">
      <w:pPr>
        <w:pStyle w:val="Heading2"/>
        <w:rPr>
          <w:b/>
          <w:spacing w:val="0"/>
          <w:sz w:val="24"/>
          <w:szCs w:val="24"/>
        </w:rPr>
      </w:pPr>
      <w:r w:rsidRPr="00B1099D">
        <w:rPr>
          <w:b/>
          <w:spacing w:val="0"/>
          <w:sz w:val="24"/>
          <w:szCs w:val="24"/>
        </w:rPr>
        <w:t>IEKŠĒJIE NOTEIKUMI</w:t>
      </w:r>
    </w:p>
    <w:p w14:paraId="2C58F63B" w14:textId="77777777" w:rsidR="0091198E" w:rsidRDefault="00B1099D" w:rsidP="0077084F">
      <w:pPr>
        <w:pStyle w:val="PlainText"/>
        <w:jc w:val="center"/>
        <w:rPr>
          <w:rFonts w:ascii="Times New Roman" w:hAnsi="Times New Roman"/>
          <w:sz w:val="24"/>
          <w:lang w:val="lv-LV"/>
        </w:rPr>
      </w:pPr>
      <w:r>
        <w:rPr>
          <w:rFonts w:ascii="Times New Roman" w:hAnsi="Times New Roman"/>
          <w:sz w:val="24"/>
          <w:lang w:val="lv-LV"/>
        </w:rPr>
        <w:t>Kuldīgas novadā Vārmes pagastā</w:t>
      </w:r>
    </w:p>
    <w:p w14:paraId="6BEB04B5" w14:textId="77777777" w:rsidR="00C20FBE" w:rsidRDefault="00C20FBE" w:rsidP="00B1099D">
      <w:pPr>
        <w:pStyle w:val="PlainText"/>
        <w:jc w:val="center"/>
        <w:rPr>
          <w:rFonts w:ascii="Times New Roman" w:hAnsi="Times New Roman"/>
          <w:sz w:val="24"/>
          <w:lang w:val="lv-LV"/>
        </w:rPr>
      </w:pPr>
    </w:p>
    <w:p w14:paraId="3FF7DDC2" w14:textId="746E168B" w:rsidR="00BC408C" w:rsidRPr="001F13CE" w:rsidRDefault="00BC408C" w:rsidP="00BC408C">
      <w:pPr>
        <w:jc w:val="center"/>
        <w:rPr>
          <w:b/>
          <w:bCs/>
          <w:sz w:val="24"/>
          <w:szCs w:val="24"/>
        </w:rPr>
      </w:pPr>
      <w:r w:rsidRPr="001F13CE">
        <w:rPr>
          <w:b/>
          <w:bCs/>
          <w:sz w:val="24"/>
          <w:szCs w:val="24"/>
        </w:rPr>
        <w:t>Kārtība</w:t>
      </w:r>
      <w:r>
        <w:rPr>
          <w:b/>
          <w:bCs/>
          <w:sz w:val="24"/>
          <w:szCs w:val="24"/>
        </w:rPr>
        <w:t xml:space="preserve"> i</w:t>
      </w:r>
      <w:r w:rsidRPr="001F13CE">
        <w:rPr>
          <w:b/>
          <w:bCs/>
          <w:sz w:val="24"/>
          <w:szCs w:val="24"/>
        </w:rPr>
        <w:t>zglītojamo speciālo vajadzību noteikšanai un</w:t>
      </w:r>
      <w:r>
        <w:rPr>
          <w:b/>
          <w:bCs/>
          <w:sz w:val="24"/>
          <w:szCs w:val="24"/>
        </w:rPr>
        <w:t xml:space="preserve"> i</w:t>
      </w:r>
      <w:r w:rsidRPr="001F13CE">
        <w:rPr>
          <w:b/>
          <w:bCs/>
          <w:sz w:val="24"/>
          <w:szCs w:val="24"/>
        </w:rPr>
        <w:t>zglītības programmas apguves individuālo mācību plānu</w:t>
      </w:r>
      <w:r>
        <w:rPr>
          <w:b/>
          <w:bCs/>
          <w:sz w:val="24"/>
          <w:szCs w:val="24"/>
        </w:rPr>
        <w:t xml:space="preserve"> i</w:t>
      </w:r>
      <w:r w:rsidRPr="001F13CE">
        <w:rPr>
          <w:b/>
          <w:bCs/>
          <w:sz w:val="24"/>
          <w:szCs w:val="24"/>
        </w:rPr>
        <w:t>zstrādei un īstenošanai</w:t>
      </w:r>
    </w:p>
    <w:p w14:paraId="235FEB40" w14:textId="77777777" w:rsidR="00F73F6A" w:rsidRDefault="00F73F6A" w:rsidP="002429A3">
      <w:pPr>
        <w:rPr>
          <w:i/>
          <w:sz w:val="22"/>
          <w:szCs w:val="22"/>
        </w:rPr>
      </w:pPr>
    </w:p>
    <w:p w14:paraId="1D120BC3" w14:textId="77777777" w:rsidR="00BC408C" w:rsidRDefault="00A61937" w:rsidP="00BC408C">
      <w:pPr>
        <w:jc w:val="right"/>
        <w:rPr>
          <w:i/>
          <w:iCs/>
          <w:sz w:val="24"/>
          <w:szCs w:val="24"/>
        </w:rPr>
      </w:pPr>
      <w:r>
        <w:rPr>
          <w:i/>
          <w:sz w:val="24"/>
        </w:rPr>
        <w:tab/>
      </w:r>
      <w:r w:rsidR="00BC408C" w:rsidRPr="00B53480">
        <w:rPr>
          <w:i/>
          <w:iCs/>
          <w:sz w:val="24"/>
          <w:szCs w:val="24"/>
        </w:rPr>
        <w:t xml:space="preserve">Izdota saskaņā ar Vispārējās izglītības likuma 53.pantu, </w:t>
      </w:r>
    </w:p>
    <w:p w14:paraId="5859F534" w14:textId="77777777" w:rsidR="00BC408C" w:rsidRDefault="00BC408C" w:rsidP="00BC408C">
      <w:pPr>
        <w:jc w:val="right"/>
        <w:rPr>
          <w:i/>
          <w:iCs/>
          <w:sz w:val="24"/>
          <w:szCs w:val="24"/>
        </w:rPr>
      </w:pPr>
      <w:r w:rsidRPr="00B53480">
        <w:rPr>
          <w:i/>
          <w:iCs/>
          <w:sz w:val="24"/>
          <w:szCs w:val="24"/>
        </w:rPr>
        <w:t>Ministru kabineta noteikumiem Nr.556</w:t>
      </w:r>
    </w:p>
    <w:p w14:paraId="0E20C308" w14:textId="77777777" w:rsidR="00BC408C" w:rsidRDefault="00BC408C" w:rsidP="00BC408C">
      <w:pPr>
        <w:jc w:val="right"/>
        <w:rPr>
          <w:i/>
          <w:iCs/>
          <w:sz w:val="24"/>
          <w:szCs w:val="24"/>
        </w:rPr>
      </w:pPr>
      <w:r w:rsidRPr="00B53480">
        <w:rPr>
          <w:i/>
          <w:iCs/>
          <w:sz w:val="24"/>
          <w:szCs w:val="24"/>
        </w:rPr>
        <w:t xml:space="preserve"> ”Prasības vispārējās izglītības iestādēm, </w:t>
      </w:r>
    </w:p>
    <w:p w14:paraId="19E6B60B" w14:textId="77777777" w:rsidR="00BC408C" w:rsidRDefault="00BC408C" w:rsidP="00BC408C">
      <w:pPr>
        <w:jc w:val="right"/>
        <w:rPr>
          <w:i/>
          <w:iCs/>
          <w:sz w:val="24"/>
          <w:szCs w:val="24"/>
        </w:rPr>
      </w:pPr>
      <w:r w:rsidRPr="00B53480">
        <w:rPr>
          <w:i/>
          <w:iCs/>
          <w:sz w:val="24"/>
          <w:szCs w:val="24"/>
        </w:rPr>
        <w:t xml:space="preserve">lai to īstenotajās izglītības programmās uzņemtu </w:t>
      </w:r>
    </w:p>
    <w:p w14:paraId="42E276F3" w14:textId="77777777" w:rsidR="00BC408C" w:rsidRDefault="00BC408C" w:rsidP="00BC408C">
      <w:pPr>
        <w:jc w:val="right"/>
        <w:rPr>
          <w:i/>
          <w:iCs/>
          <w:sz w:val="24"/>
          <w:szCs w:val="24"/>
        </w:rPr>
      </w:pPr>
      <w:r w:rsidRPr="00B53480">
        <w:rPr>
          <w:i/>
          <w:iCs/>
          <w:sz w:val="24"/>
          <w:szCs w:val="24"/>
        </w:rPr>
        <w:t>izglītojamos ar speciālām vajadzībām”</w:t>
      </w:r>
    </w:p>
    <w:p w14:paraId="51DF462B" w14:textId="04FA0F8A" w:rsidR="00DE5FB2" w:rsidRDefault="00DE5FB2" w:rsidP="00BC408C">
      <w:pPr>
        <w:jc w:val="right"/>
        <w:rPr>
          <w:rFonts w:eastAsia="MS Mincho"/>
          <w:i/>
          <w:sz w:val="24"/>
          <w:szCs w:val="24"/>
          <w:lang w:eastAsia="ja-JP" w:bidi="lo-LA"/>
        </w:rPr>
      </w:pPr>
    </w:p>
    <w:p w14:paraId="661EA677" w14:textId="60E34C87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 xml:space="preserve">1. </w:t>
      </w:r>
      <w:r>
        <w:rPr>
          <w:sz w:val="24"/>
          <w:szCs w:val="24"/>
        </w:rPr>
        <w:t>Vārmes pamatskolas</w:t>
      </w:r>
      <w:r w:rsidRPr="00B53480">
        <w:rPr>
          <w:sz w:val="24"/>
          <w:szCs w:val="24"/>
        </w:rPr>
        <w:t xml:space="preserve"> (turpmāk- Skola) kārtība izglītojamo speciālo vajadzību noteikšanai un izglītības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programmas apguves individuālo mācību plānu izstrādei un īstenošanai (turpmāk- Kārtība)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nosaka Skolā vienotu pieeju izglītojamo speciālo vajadzību noteikšanai un izglītības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programmas apguves individuālo mācību plānu izstrādei un īstenošanai.</w:t>
      </w:r>
    </w:p>
    <w:p w14:paraId="40E501DD" w14:textId="77777777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2. Kārtības mērķis ir veicināt Skolā savlaicīgu izglītojamo speciālo vajadzību konstatēšanu un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nepieciešamā atbalsta nodrošināšanu.</w:t>
      </w:r>
    </w:p>
    <w:p w14:paraId="2C8564F0" w14:textId="77777777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3. Kārtība nosaka:</w:t>
      </w:r>
    </w:p>
    <w:p w14:paraId="414649EE" w14:textId="2096447A" w:rsidR="00BC408C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3.1. pedagogu, atbalsta personāla, izglītojamo likumisko pārstāvju rīcību, ja izglītojamajam ir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konstatētas attīstības vai mācīšanās traucējumi;</w:t>
      </w:r>
    </w:p>
    <w:p w14:paraId="408F0002" w14:textId="77777777" w:rsidR="00BC408C" w:rsidRPr="00B53480" w:rsidRDefault="00BC408C" w:rsidP="00BC408C">
      <w:pPr>
        <w:spacing w:line="360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Pr="00B53480">
        <w:rPr>
          <w:sz w:val="24"/>
          <w:szCs w:val="24"/>
        </w:rPr>
        <w:t>izglītības programmas apguves individuālo mācību plānu izstrādi, īstenošanu un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izvērtēšanu.</w:t>
      </w:r>
    </w:p>
    <w:p w14:paraId="490030AE" w14:textId="3FCDC706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4. Izglītojamajiem nepieciešamā individuālā atbalsta nodrošināšanai izglītības iestādē izveido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atbalsta grupu, kuras sastāvu katru gadu apstiprina direktors ar rīkojumu.</w:t>
      </w:r>
    </w:p>
    <w:p w14:paraId="275868E4" w14:textId="77777777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5. Atbalsta grupu vada ar direktora rīkojumu norīkots atbalsta grupas vadītājs.</w:t>
      </w:r>
    </w:p>
    <w:p w14:paraId="05BCB8F7" w14:textId="77777777" w:rsidR="00BC408C" w:rsidRPr="002400ED" w:rsidRDefault="00BC408C" w:rsidP="00BC408C">
      <w:pPr>
        <w:spacing w:line="360" w:lineRule="auto"/>
        <w:jc w:val="both"/>
        <w:rPr>
          <w:b/>
          <w:bCs/>
          <w:sz w:val="24"/>
          <w:szCs w:val="24"/>
        </w:rPr>
      </w:pPr>
      <w:r w:rsidRPr="00FD1CB7">
        <w:rPr>
          <w:sz w:val="24"/>
          <w:szCs w:val="24"/>
        </w:rPr>
        <w:t>6</w:t>
      </w:r>
      <w:r w:rsidRPr="002400ED">
        <w:rPr>
          <w:b/>
          <w:bCs/>
          <w:sz w:val="24"/>
          <w:szCs w:val="24"/>
        </w:rPr>
        <w:t>. Atbalsta grupas vadītājs:</w:t>
      </w:r>
    </w:p>
    <w:p w14:paraId="7A69B4E3" w14:textId="77956A26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6.1. apkopo informāciju par izglītojamiem, kuriem ir pašvaldības vai valsts pedagoģiski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medicīniskās komisijas atzinums, speciālistu rekomendācijas;</w:t>
      </w:r>
    </w:p>
    <w:p w14:paraId="444D6D9D" w14:textId="77777777" w:rsidR="00BC408C" w:rsidRPr="00B53480" w:rsidRDefault="00BC408C" w:rsidP="00BC408C">
      <w:pPr>
        <w:spacing w:line="360" w:lineRule="auto"/>
        <w:ind w:left="-142" w:firstLine="568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6.2. informē klases audzinātājus par izglītojamiem, kuriem ir konstatētas speciālās vajadzības;</w:t>
      </w:r>
    </w:p>
    <w:p w14:paraId="3659F637" w14:textId="526876FB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6.3. plāno un organizē pedagogu sanāksmes un pedagogu darba grupas izglītojamo individuālo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vajadzību izvērtēšanai, individuālo izglītības programmu apguves plānu sagatavošanai un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izvērtēšanai;</w:t>
      </w:r>
    </w:p>
    <w:p w14:paraId="321E6661" w14:textId="748A297B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lastRenderedPageBreak/>
        <w:t>6.4. pārrauga individuālo izglītības programmas apguves plānu sagatavošanu, īstenošanu un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izvērtēšanu;</w:t>
      </w:r>
    </w:p>
    <w:p w14:paraId="68822DB7" w14:textId="5B849F47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6.5. pieņem klašu audzinātāju pieteikumus par izglītojamiem konstatētajiem attīstības,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mācīšanās grūtībām, apkopo informāciju par izglītojamā sekmēm, uzvedību, kavējumiem;</w:t>
      </w:r>
    </w:p>
    <w:p w14:paraId="3016D841" w14:textId="55A26E4E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6.6. organizē individuālās sarunas ar izglītojamo likumiskajiem pārstāvjiem, atbalsta personālu,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klases audzinātāju un mācību priekšmetu pedagogiem;</w:t>
      </w:r>
    </w:p>
    <w:p w14:paraId="132D71F0" w14:textId="541ACEC8" w:rsidR="00BC408C" w:rsidRPr="00B53480" w:rsidRDefault="00BC408C" w:rsidP="00BC408C">
      <w:pPr>
        <w:spacing w:line="360" w:lineRule="auto"/>
        <w:ind w:left="284" w:firstLine="142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6.7. plāno un organizē atbalsta grupas sanāksmes, koordinē atbalsta personāla darbu izglītojamo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pedagoģiska un psiholoģiskā izvērtējama veikšanai;</w:t>
      </w:r>
    </w:p>
    <w:p w14:paraId="2078376E" w14:textId="5C2C6897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6.8. nodrošina iegūtās informācijas par izglītojamo neizpaušanu atbalsta sniegšanā neiesaistītām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pusēm.</w:t>
      </w:r>
    </w:p>
    <w:p w14:paraId="3EF33EAB" w14:textId="77777777" w:rsidR="00BC408C" w:rsidRPr="002400ED" w:rsidRDefault="00BC408C" w:rsidP="00BC408C">
      <w:pPr>
        <w:spacing w:line="360" w:lineRule="auto"/>
        <w:jc w:val="both"/>
        <w:rPr>
          <w:b/>
          <w:bCs/>
          <w:sz w:val="24"/>
          <w:szCs w:val="24"/>
        </w:rPr>
      </w:pPr>
      <w:r w:rsidRPr="00FD1CB7">
        <w:rPr>
          <w:sz w:val="24"/>
          <w:szCs w:val="24"/>
        </w:rPr>
        <w:t>7.</w:t>
      </w:r>
      <w:r w:rsidRPr="002400ED">
        <w:rPr>
          <w:b/>
          <w:bCs/>
          <w:sz w:val="24"/>
          <w:szCs w:val="24"/>
        </w:rPr>
        <w:t xml:space="preserve"> Pedagogi:</w:t>
      </w:r>
    </w:p>
    <w:p w14:paraId="14B7F972" w14:textId="77777777" w:rsidR="00BC408C" w:rsidRPr="00B53480" w:rsidRDefault="00BC408C" w:rsidP="00BC408C">
      <w:pPr>
        <w:spacing w:line="360" w:lineRule="auto"/>
        <w:ind w:left="851" w:hanging="425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7.1.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informē klases audzinātāju par izglītojamajam novērotajām attīstības vai mācīšanās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grūtībām;</w:t>
      </w:r>
    </w:p>
    <w:p w14:paraId="70E93D4A" w14:textId="77777777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7.2. piedalās izglītojamo individuālo spēju un vajadzību izvērtēšanā;</w:t>
      </w:r>
    </w:p>
    <w:p w14:paraId="5E9029EA" w14:textId="7B08D59E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7.3. sagatavo individuālo izglītības programmas apguves plānu izglītojamiem ar speciālajam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vajadzībām, nodrošina tā īstenošanu un izvērtēšanu;</w:t>
      </w:r>
    </w:p>
    <w:p w14:paraId="5BA4CF2C" w14:textId="77777777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7.4. sadarbojas ar iestādes atbalsta personālu (sociālo pedagogu, logopēdu,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skolas medmāsu);</w:t>
      </w:r>
    </w:p>
    <w:p w14:paraId="40F30104" w14:textId="5E4DF545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7.5. nodrošina atbalsta pasākumus mācību procesā atbilstoši izglītojamā speciālajām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vajadzībām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(individuāla pieeja, atgādnes, pagarināts darba izpildes laiks, uzdevumu nosacījumu lasīšana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priekšā, papildus paskaidrojumi, dinamiskās pauzes mācību stundas laikā u.c.) un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pedagoģiskajā darbībā ievēro speciālistu rekomendācijas;</w:t>
      </w:r>
    </w:p>
    <w:p w14:paraId="457ABB89" w14:textId="77777777" w:rsidR="00BC408C" w:rsidRPr="00B53480" w:rsidRDefault="00BC408C" w:rsidP="002429A3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7.6. organizē ārpus mācību procesa individuālas konsultācijas izglītojamiem ar speciālām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vajadzībām saskaņā ar izglītības iestādē apstiprināto individuālo nodarbību sarakstu;</w:t>
      </w:r>
    </w:p>
    <w:p w14:paraId="1BCDE30D" w14:textId="17457D36" w:rsidR="00BC408C" w:rsidRPr="00B53480" w:rsidRDefault="00BC408C" w:rsidP="002429A3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7.7. piedalās individuālajās sarunās ar iestādes atbalsta grupu, izglītojamā likumiskajie</w:t>
      </w:r>
      <w:r>
        <w:rPr>
          <w:sz w:val="24"/>
          <w:szCs w:val="24"/>
        </w:rPr>
        <w:t xml:space="preserve">m </w:t>
      </w:r>
      <w:r w:rsidRPr="00B53480">
        <w:rPr>
          <w:sz w:val="24"/>
          <w:szCs w:val="24"/>
        </w:rPr>
        <w:t>pārstāvjiem par izglītojamajam konstatētajām attīstības un mācīšanās grūtībām, veiktajiem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atbalsta pasākumiem, izaugsmes dinamiku;</w:t>
      </w:r>
    </w:p>
    <w:p w14:paraId="4E3D7FB7" w14:textId="114558D6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7.8. nodrošina iegūtās informācijas par izglītojamo neizpaušanu atbalsta sniegšanā neiesaistītām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pusēm.</w:t>
      </w:r>
    </w:p>
    <w:p w14:paraId="2859795B" w14:textId="77777777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 xml:space="preserve">8. </w:t>
      </w:r>
      <w:r w:rsidRPr="00FD1CB7">
        <w:rPr>
          <w:b/>
          <w:bCs/>
          <w:sz w:val="24"/>
          <w:szCs w:val="24"/>
        </w:rPr>
        <w:t>Klašu audzinātāji:</w:t>
      </w:r>
    </w:p>
    <w:p w14:paraId="63D44CDB" w14:textId="56A6872D" w:rsidR="00BC408C" w:rsidRPr="00B53480" w:rsidRDefault="00BC408C" w:rsidP="00BC408C">
      <w:pPr>
        <w:spacing w:line="360" w:lineRule="auto"/>
        <w:ind w:firstLine="426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8.1. sadarbojas ar atbalsta grupu, apkopo informāciju par klases izglītojamajiem ar speciālajām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vajadzībām, speciālistu rekomendācijām;</w:t>
      </w:r>
    </w:p>
    <w:p w14:paraId="62956598" w14:textId="77777777" w:rsidR="00BC408C" w:rsidRDefault="00BC408C" w:rsidP="002429A3">
      <w:pPr>
        <w:spacing w:line="360" w:lineRule="auto"/>
        <w:ind w:firstLine="425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8.2. sadarbojas ar mācību priekšmetu pedagogiem, sniedz informāciju par izglītojamiem ar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speciālajām vajadzībām un tiem noteiktajiem atbalsta pasākumiem, speciālistu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rekomendācijām mācību procesā;</w:t>
      </w:r>
    </w:p>
    <w:p w14:paraId="1867519C" w14:textId="77777777" w:rsidR="00BC408C" w:rsidRDefault="00BC408C" w:rsidP="002429A3">
      <w:pPr>
        <w:spacing w:line="360" w:lineRule="auto"/>
        <w:ind w:firstLine="425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8.3. apkopo mācību priekšmetu pedagogu sniegto informāciju par izglītojamo attīstības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traucējumiem vai mācīšanās grūtībām, sagatavo ziņojumu atbalsta grupai;</w:t>
      </w:r>
    </w:p>
    <w:p w14:paraId="3513924F" w14:textId="0C08074E" w:rsidR="00BC408C" w:rsidRPr="00B53480" w:rsidRDefault="00BC408C" w:rsidP="002429A3">
      <w:pPr>
        <w:spacing w:line="360" w:lineRule="auto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8.4. </w:t>
      </w:r>
      <w:r w:rsidRPr="00B53480">
        <w:rPr>
          <w:sz w:val="24"/>
          <w:szCs w:val="24"/>
        </w:rPr>
        <w:t>piedalās individuālajās sarunās ar iestādes atbalsta grupu un izglītojamā likumiskajiem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pārstāvjiem par izglītojamajam konstatētajiem attīstības traucējumiem un mācīšanās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grūtībām;</w:t>
      </w:r>
    </w:p>
    <w:p w14:paraId="284D49BB" w14:textId="6F145531" w:rsidR="00BC408C" w:rsidRPr="00B53480" w:rsidRDefault="00BC408C" w:rsidP="00BC408C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8.5. sagatavo informāciju par izglītojamo mācību darbu un uzvedību pašvaldības vai valsts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pedagoģiski medicīniskajai komisijai vai citām institūcijām pēc rakstiska pieprasījuma.</w:t>
      </w:r>
    </w:p>
    <w:p w14:paraId="38125F74" w14:textId="1ACE51F9" w:rsidR="00BC408C" w:rsidRPr="00B53480" w:rsidRDefault="00BC408C" w:rsidP="002429A3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8.6.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nodrošina iegūtās informācijas par izglītojamo neizpaušanu atbalsta sniegšanā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neiesaistītām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pusēm.</w:t>
      </w:r>
    </w:p>
    <w:p w14:paraId="33E4BAC9" w14:textId="77777777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 xml:space="preserve">9. </w:t>
      </w:r>
      <w:r w:rsidRPr="00FD1CB7">
        <w:rPr>
          <w:b/>
          <w:bCs/>
          <w:sz w:val="24"/>
          <w:szCs w:val="24"/>
        </w:rPr>
        <w:t>Atbalsta personāls:</w:t>
      </w:r>
    </w:p>
    <w:p w14:paraId="3A4BA512" w14:textId="197E4BCC" w:rsidR="00BC408C" w:rsidRPr="00B53480" w:rsidRDefault="00BC408C" w:rsidP="00BC408C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9.1. piedalās atbalsta grupas sanāksmēs, individuālajās sarunās ar izglītojamā likumiskajiem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pārstāvjiem, klases audzinātāju, mācību priekšmetu pedagogiem par izglītojamajam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konstatētajām attīstības traucējumiem un mācīšanās grūtībām;</w:t>
      </w:r>
    </w:p>
    <w:p w14:paraId="789C19F3" w14:textId="1BD80938" w:rsidR="00BC408C" w:rsidRPr="00B53480" w:rsidRDefault="00BC408C" w:rsidP="00BC408C">
      <w:pPr>
        <w:tabs>
          <w:tab w:val="left" w:pos="426"/>
        </w:tabs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9.2. pamatojoties uz izglītojamā likumisko pārstāvju iesniegumu, veic izglītojamo pedagoģisko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vai psiholoģisko izpēti un sniedz atzinumu;</w:t>
      </w:r>
    </w:p>
    <w:p w14:paraId="179C749F" w14:textId="77777777" w:rsidR="00BC408C" w:rsidRPr="00B53480" w:rsidRDefault="00BC408C" w:rsidP="00BC408C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9.3. nodrošina individuālās konsultācijas izglītojamiem ar speciālām vajadzībām;</w:t>
      </w:r>
    </w:p>
    <w:p w14:paraId="7B2AD177" w14:textId="7157BE4D" w:rsidR="00BC408C" w:rsidRPr="00B53480" w:rsidRDefault="00BC408C" w:rsidP="00BC408C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9.4. sniedz individuālas konsultācijas pedagogiem, klases audzinātājiem, izglītojamo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likumiskajiem pārstāvjiem;</w:t>
      </w:r>
    </w:p>
    <w:p w14:paraId="34B2C9ED" w14:textId="77777777" w:rsidR="00BC408C" w:rsidRPr="00B53480" w:rsidRDefault="00BC408C" w:rsidP="002429A3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9.5. nodrošina iegūtās informācijas par izglītojamo neizpaušanu atbalsta sniegšanā neiesaistītām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pusēm.</w:t>
      </w:r>
    </w:p>
    <w:p w14:paraId="49F96123" w14:textId="77777777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 xml:space="preserve">10. </w:t>
      </w:r>
      <w:r w:rsidRPr="00FD1CB7">
        <w:rPr>
          <w:b/>
          <w:bCs/>
          <w:sz w:val="24"/>
          <w:szCs w:val="24"/>
        </w:rPr>
        <w:t>Izglītojamo likumiskie pārstāvji:</w:t>
      </w:r>
    </w:p>
    <w:p w14:paraId="7F1065F6" w14:textId="77777777" w:rsidR="00BC408C" w:rsidRPr="00B53480" w:rsidRDefault="00BC408C" w:rsidP="002429A3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10.1. informē klases audzinātāju par izglītojamā speciālajām vajadzībām, speciālistu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sniegtajiem atzinumiem un rekomendācijām vai konstatētajām attīstības vai mācīšanā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grūtībām;</w:t>
      </w:r>
    </w:p>
    <w:p w14:paraId="33247DF0" w14:textId="77777777" w:rsidR="00BC408C" w:rsidRPr="00B53480" w:rsidRDefault="00BC408C" w:rsidP="002429A3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10.2. piedalās individuālajās sarunās ar mācību priekšmetu pedagogiem, klase</w:t>
      </w:r>
      <w:r>
        <w:rPr>
          <w:sz w:val="24"/>
          <w:szCs w:val="24"/>
        </w:rPr>
        <w:t xml:space="preserve">s </w:t>
      </w:r>
      <w:r w:rsidRPr="00B53480">
        <w:rPr>
          <w:sz w:val="24"/>
          <w:szCs w:val="24"/>
        </w:rPr>
        <w:t>audzinātāju, atbalsta grupu;</w:t>
      </w:r>
    </w:p>
    <w:p w14:paraId="1A002580" w14:textId="77777777" w:rsidR="00BC408C" w:rsidRPr="00B53480" w:rsidRDefault="00BC408C" w:rsidP="002429A3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10.3. iesaistās izglītojamā individuālo izglītības programmas apguves plāna sagatavošan</w:t>
      </w:r>
      <w:r>
        <w:rPr>
          <w:sz w:val="24"/>
          <w:szCs w:val="24"/>
        </w:rPr>
        <w:t xml:space="preserve">ā </w:t>
      </w:r>
      <w:r w:rsidRPr="00B53480">
        <w:rPr>
          <w:sz w:val="24"/>
          <w:szCs w:val="24"/>
        </w:rPr>
        <w:t>un izvērtēšanā;</w:t>
      </w:r>
    </w:p>
    <w:p w14:paraId="12AB53A7" w14:textId="77777777" w:rsidR="00BC408C" w:rsidRPr="00B53480" w:rsidRDefault="00BC408C" w:rsidP="002429A3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10.4. izpilda individuālajās sarunās pieņemtos lēmumus vai informē atbalsta grupu par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lēmumu izpildes gaitu;</w:t>
      </w:r>
    </w:p>
    <w:p w14:paraId="51B4F154" w14:textId="77777777" w:rsidR="00BC408C" w:rsidRPr="00B53480" w:rsidRDefault="00BC408C" w:rsidP="002429A3">
      <w:pPr>
        <w:spacing w:line="360" w:lineRule="auto"/>
        <w:ind w:firstLine="567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10.5. pēc nepieciešamības apmeklē Skolā pieejamo atbalsta speciālistu konsultācijas vai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citu speciālistu konsultācijas ārpus Skolas.</w:t>
      </w:r>
    </w:p>
    <w:p w14:paraId="259AFE2E" w14:textId="77777777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11. Ierosinājumus grozījumiem Kārtībā var iesniegt pedagogi, klašu audzinātāji, atbalsta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personāls, izglītojamo likumiskie pārstāvji</w:t>
      </w:r>
      <w:r>
        <w:rPr>
          <w:sz w:val="24"/>
          <w:szCs w:val="24"/>
        </w:rPr>
        <w:t>. T</w:t>
      </w:r>
      <w:r w:rsidRPr="00B53480">
        <w:rPr>
          <w:sz w:val="24"/>
          <w:szCs w:val="24"/>
        </w:rPr>
        <w:t>os izskata Atbalsta grupā un iesniedz Skolas</w:t>
      </w:r>
      <w:r>
        <w:rPr>
          <w:sz w:val="24"/>
          <w:szCs w:val="24"/>
        </w:rPr>
        <w:t xml:space="preserve"> </w:t>
      </w:r>
      <w:r w:rsidRPr="00B53480">
        <w:rPr>
          <w:sz w:val="24"/>
          <w:szCs w:val="24"/>
        </w:rPr>
        <w:t>direktoram.</w:t>
      </w:r>
    </w:p>
    <w:p w14:paraId="4615FC4F" w14:textId="77777777" w:rsidR="00BC408C" w:rsidRPr="00B53480" w:rsidRDefault="00BC408C" w:rsidP="00BC408C">
      <w:pPr>
        <w:spacing w:line="360" w:lineRule="auto"/>
        <w:jc w:val="both"/>
        <w:rPr>
          <w:sz w:val="24"/>
          <w:szCs w:val="24"/>
        </w:rPr>
      </w:pPr>
      <w:r w:rsidRPr="00B53480">
        <w:rPr>
          <w:sz w:val="24"/>
          <w:szCs w:val="24"/>
        </w:rPr>
        <w:t>12. Kārtība stājas spēkā 202</w:t>
      </w:r>
      <w:r>
        <w:rPr>
          <w:sz w:val="24"/>
          <w:szCs w:val="24"/>
        </w:rPr>
        <w:t>3</w:t>
      </w:r>
      <w:r w:rsidRPr="00B53480">
        <w:rPr>
          <w:sz w:val="24"/>
          <w:szCs w:val="24"/>
        </w:rPr>
        <w:t>. gada 2</w:t>
      </w:r>
      <w:r>
        <w:rPr>
          <w:sz w:val="24"/>
          <w:szCs w:val="24"/>
        </w:rPr>
        <w:t>9.maijā</w:t>
      </w:r>
      <w:r w:rsidRPr="00B53480">
        <w:rPr>
          <w:sz w:val="24"/>
          <w:szCs w:val="24"/>
        </w:rPr>
        <w:t>.</w:t>
      </w:r>
    </w:p>
    <w:p w14:paraId="5E9F0714" w14:textId="77777777" w:rsidR="00DE5FB2" w:rsidRPr="002E2014" w:rsidRDefault="00DE5FB2" w:rsidP="00DE5FB2">
      <w:pPr>
        <w:jc w:val="center"/>
        <w:rPr>
          <w:rFonts w:eastAsia="MS Mincho"/>
          <w:bCs/>
          <w:color w:val="000000"/>
          <w:spacing w:val="-6"/>
          <w:sz w:val="24"/>
          <w:szCs w:val="24"/>
          <w:lang w:eastAsia="ja-JP"/>
        </w:rPr>
      </w:pPr>
    </w:p>
    <w:sectPr w:rsidR="00DE5FB2" w:rsidRPr="002E2014" w:rsidSect="00162BE8">
      <w:footerReference w:type="default" r:id="rId13"/>
      <w:type w:val="continuous"/>
      <w:pgSz w:w="11907" w:h="16839" w:code="9"/>
      <w:pgMar w:top="567" w:right="850" w:bottom="1134" w:left="1701" w:header="527" w:footer="8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36E83" w14:textId="77777777" w:rsidR="003A5721" w:rsidRDefault="003A5721">
      <w:r>
        <w:separator/>
      </w:r>
    </w:p>
  </w:endnote>
  <w:endnote w:type="continuationSeparator" w:id="0">
    <w:p w14:paraId="6300705C" w14:textId="77777777" w:rsidR="003A5721" w:rsidRDefault="003A5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296F" w14:textId="77777777" w:rsidR="00FC6660" w:rsidRDefault="00E13138">
    <w:pPr>
      <w:pStyle w:val="Footer"/>
      <w:jc w:val="center"/>
      <w:rPr>
        <w:rFonts w:cs="Tahoma"/>
        <w:b/>
        <w:i/>
        <w:color w:val="C0C0C0"/>
        <w:spacing w:val="160"/>
        <w:sz w:val="16"/>
        <w:szCs w:val="16"/>
      </w:rPr>
    </w:pPr>
    <w:r>
      <w:rPr>
        <w:rFonts w:cs="Tahoma"/>
        <w:b/>
        <w:i/>
        <w:noProof/>
        <w:color w:val="C0C0C0"/>
        <w:spacing w:val="160"/>
        <w:sz w:val="16"/>
        <w:szCs w:val="16"/>
        <w:lang w:eastAsia="lv-LV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B8E120" wp14:editId="42A13821">
              <wp:simplePos x="0" y="0"/>
              <wp:positionH relativeFrom="column">
                <wp:posOffset>0</wp:posOffset>
              </wp:positionH>
              <wp:positionV relativeFrom="paragraph">
                <wp:posOffset>13335</wp:posOffset>
              </wp:positionV>
              <wp:extent cx="5943600" cy="2286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B1BB4A" w14:textId="77777777" w:rsidR="00FC6660" w:rsidRDefault="00FC66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B8E12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0;text-align:left;margin-left:0;margin-top:1.05pt;width:46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" stroked="f">
              <v:textbox>
                <w:txbxContent>
                  <w:p w14:paraId="70B1BB4A" w14:textId="77777777" w:rsidR="00FC6660" w:rsidRDefault="00FC666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E8302" w14:textId="77777777" w:rsidR="003A5721" w:rsidRDefault="003A5721">
      <w:r>
        <w:separator/>
      </w:r>
    </w:p>
  </w:footnote>
  <w:footnote w:type="continuationSeparator" w:id="0">
    <w:p w14:paraId="517ABB0A" w14:textId="77777777" w:rsidR="003A5721" w:rsidRDefault="003A5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4B72"/>
    <w:multiLevelType w:val="hybridMultilevel"/>
    <w:tmpl w:val="4210E70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B2713"/>
    <w:multiLevelType w:val="multilevel"/>
    <w:tmpl w:val="1F4E7D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8"/>
      </w:rPr>
    </w:lvl>
    <w:lvl w:ilvl="1">
      <w:start w:val="9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954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4"/>
        <w:w w:val="100"/>
        <w:kern w:val="0"/>
        <w:position w:val="0"/>
        <w:sz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7266A53"/>
    <w:multiLevelType w:val="multilevel"/>
    <w:tmpl w:val="BEFA268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3" w15:restartNumberingAfterBreak="0">
    <w:nsid w:val="073D5DBB"/>
    <w:multiLevelType w:val="hybridMultilevel"/>
    <w:tmpl w:val="73063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C74AE"/>
    <w:multiLevelType w:val="hybridMultilevel"/>
    <w:tmpl w:val="B4B4DC10"/>
    <w:lvl w:ilvl="0" w:tplc="A5FC58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5749C"/>
    <w:multiLevelType w:val="hybridMultilevel"/>
    <w:tmpl w:val="CBFE5194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0E381A9A"/>
    <w:multiLevelType w:val="multilevel"/>
    <w:tmpl w:val="0246AB7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7" w15:restartNumberingAfterBreak="0">
    <w:nsid w:val="0EE34344"/>
    <w:multiLevelType w:val="multilevel"/>
    <w:tmpl w:val="B7C0CFB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0FED3101"/>
    <w:multiLevelType w:val="hybridMultilevel"/>
    <w:tmpl w:val="06C4E64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4B6E8D"/>
    <w:multiLevelType w:val="hybridMultilevel"/>
    <w:tmpl w:val="73063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B20D4"/>
    <w:multiLevelType w:val="multilevel"/>
    <w:tmpl w:val="21C28F8C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1" w15:restartNumberingAfterBreak="0">
    <w:nsid w:val="16137A36"/>
    <w:multiLevelType w:val="multilevel"/>
    <w:tmpl w:val="0DBAE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25B271C"/>
    <w:multiLevelType w:val="hybridMultilevel"/>
    <w:tmpl w:val="12CEE36E"/>
    <w:lvl w:ilvl="0" w:tplc="84F63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03A23"/>
    <w:multiLevelType w:val="hybridMultilevel"/>
    <w:tmpl w:val="DC3A5ABC"/>
    <w:lvl w:ilvl="0" w:tplc="EFB6A42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841CE5"/>
    <w:multiLevelType w:val="multilevel"/>
    <w:tmpl w:val="4A1C8128"/>
    <w:lvl w:ilvl="0">
      <w:start w:val="49"/>
      <w:numFmt w:val="decimal"/>
      <w:lvlText w:val="%1."/>
      <w:lvlJc w:val="left"/>
      <w:pPr>
        <w:ind w:left="884" w:hanging="600"/>
      </w:pPr>
      <w:rPr>
        <w:rFonts w:ascii="Times New Roman" w:hAnsi="Times New Roman" w:cs="Times New Roman" w:hint="default"/>
        <w:b w:val="0"/>
        <w:i w:val="0"/>
        <w:color w:val="auto"/>
        <w:sz w:val="24"/>
        <w:szCs w:val="28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5" w15:restartNumberingAfterBreak="0">
    <w:nsid w:val="341F36D9"/>
    <w:multiLevelType w:val="hybridMultilevel"/>
    <w:tmpl w:val="A73C2E78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34E03C6F"/>
    <w:multiLevelType w:val="hybridMultilevel"/>
    <w:tmpl w:val="40CEA2B0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0E1F73"/>
    <w:multiLevelType w:val="hybridMultilevel"/>
    <w:tmpl w:val="4796B000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35FE0BBB"/>
    <w:multiLevelType w:val="hybridMultilevel"/>
    <w:tmpl w:val="C1B8640E"/>
    <w:lvl w:ilvl="0" w:tplc="FCDE6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8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E24B81"/>
    <w:multiLevelType w:val="hybridMultilevel"/>
    <w:tmpl w:val="E2A20FF0"/>
    <w:lvl w:ilvl="0" w:tplc="D3A4E1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B3ECF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B68B9"/>
    <w:multiLevelType w:val="multilevel"/>
    <w:tmpl w:val="0DBAE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1CF5342"/>
    <w:multiLevelType w:val="hybridMultilevel"/>
    <w:tmpl w:val="332A5B0E"/>
    <w:lvl w:ilvl="0" w:tplc="0426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2" w15:restartNumberingAfterBreak="0">
    <w:nsid w:val="49A162E3"/>
    <w:multiLevelType w:val="multilevel"/>
    <w:tmpl w:val="73D09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 w15:restartNumberingAfterBreak="0">
    <w:nsid w:val="4B2A491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B8200D1"/>
    <w:multiLevelType w:val="multilevel"/>
    <w:tmpl w:val="CD026DAA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8" w:hanging="1800"/>
      </w:pPr>
      <w:rPr>
        <w:rFonts w:hint="default"/>
      </w:rPr>
    </w:lvl>
  </w:abstractNum>
  <w:abstractNum w:abstractNumId="25" w15:restartNumberingAfterBreak="0">
    <w:nsid w:val="4CF75AF2"/>
    <w:multiLevelType w:val="hybridMultilevel"/>
    <w:tmpl w:val="8FF2D02A"/>
    <w:lvl w:ilvl="0" w:tplc="042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4FA3754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A62B80"/>
    <w:multiLevelType w:val="multilevel"/>
    <w:tmpl w:val="F126C5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954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4"/>
        <w:w w:val="100"/>
        <w:kern w:val="0"/>
        <w:position w:val="0"/>
        <w:sz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5687381B"/>
    <w:multiLevelType w:val="hybridMultilevel"/>
    <w:tmpl w:val="2B8640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2473D"/>
    <w:multiLevelType w:val="multilevel"/>
    <w:tmpl w:val="0DBAE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5ACC119E"/>
    <w:multiLevelType w:val="multilevel"/>
    <w:tmpl w:val="BEFA268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31" w15:restartNumberingAfterBreak="0">
    <w:nsid w:val="5E886248"/>
    <w:multiLevelType w:val="multilevel"/>
    <w:tmpl w:val="66206570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5F10C88"/>
    <w:multiLevelType w:val="multilevel"/>
    <w:tmpl w:val="8AFC8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B3C2EF2"/>
    <w:multiLevelType w:val="hybridMultilevel"/>
    <w:tmpl w:val="B8B455DA"/>
    <w:lvl w:ilvl="0" w:tplc="91A04EA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681FC9"/>
    <w:multiLevelType w:val="hybridMultilevel"/>
    <w:tmpl w:val="3CB69D2A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 w15:restartNumberingAfterBreak="0">
    <w:nsid w:val="6DF223F4"/>
    <w:multiLevelType w:val="multilevel"/>
    <w:tmpl w:val="E7ECF4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0217F16"/>
    <w:multiLevelType w:val="hybridMultilevel"/>
    <w:tmpl w:val="667ABDFA"/>
    <w:lvl w:ilvl="0" w:tplc="E2CEAA5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7" w15:restartNumberingAfterBreak="0">
    <w:nsid w:val="74AE161A"/>
    <w:multiLevelType w:val="multilevel"/>
    <w:tmpl w:val="517C5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8" w15:restartNumberingAfterBreak="0">
    <w:nsid w:val="75C71ED9"/>
    <w:multiLevelType w:val="hybridMultilevel"/>
    <w:tmpl w:val="5BB6BB9C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9" w15:restartNumberingAfterBreak="0">
    <w:nsid w:val="792127B9"/>
    <w:multiLevelType w:val="hybridMultilevel"/>
    <w:tmpl w:val="249A80E4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0" w15:restartNumberingAfterBreak="0">
    <w:nsid w:val="79B44494"/>
    <w:multiLevelType w:val="hybridMultilevel"/>
    <w:tmpl w:val="6A7EFF30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1" w15:restartNumberingAfterBreak="0">
    <w:nsid w:val="7ACA63D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1C2D5B"/>
    <w:multiLevelType w:val="multilevel"/>
    <w:tmpl w:val="07F0F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3" w15:restartNumberingAfterBreak="0">
    <w:nsid w:val="7CBD31E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DD07892"/>
    <w:multiLevelType w:val="hybridMultilevel"/>
    <w:tmpl w:val="BD1A3F2C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3408850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795313">
    <w:abstractNumId w:val="11"/>
  </w:num>
  <w:num w:numId="3" w16cid:durableId="1731340493">
    <w:abstractNumId w:val="28"/>
  </w:num>
  <w:num w:numId="4" w16cid:durableId="506791945">
    <w:abstractNumId w:val="35"/>
  </w:num>
  <w:num w:numId="5" w16cid:durableId="1522745762">
    <w:abstractNumId w:val="31"/>
  </w:num>
  <w:num w:numId="6" w16cid:durableId="1378237640">
    <w:abstractNumId w:val="23"/>
  </w:num>
  <w:num w:numId="7" w16cid:durableId="6139439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8386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1396684">
    <w:abstractNumId w:val="8"/>
  </w:num>
  <w:num w:numId="10" w16cid:durableId="990716269">
    <w:abstractNumId w:val="23"/>
  </w:num>
  <w:num w:numId="11" w16cid:durableId="1377465523">
    <w:abstractNumId w:val="26"/>
  </w:num>
  <w:num w:numId="12" w16cid:durableId="28862897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7219541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5725383">
    <w:abstractNumId w:val="22"/>
  </w:num>
  <w:num w:numId="15" w16cid:durableId="873540004">
    <w:abstractNumId w:val="34"/>
  </w:num>
  <w:num w:numId="16" w16cid:durableId="167329297">
    <w:abstractNumId w:val="38"/>
  </w:num>
  <w:num w:numId="17" w16cid:durableId="1855613646">
    <w:abstractNumId w:val="39"/>
  </w:num>
  <w:num w:numId="18" w16cid:durableId="1260406028">
    <w:abstractNumId w:val="5"/>
  </w:num>
  <w:num w:numId="19" w16cid:durableId="183058274">
    <w:abstractNumId w:val="17"/>
  </w:num>
  <w:num w:numId="20" w16cid:durableId="1921795391">
    <w:abstractNumId w:val="40"/>
  </w:num>
  <w:num w:numId="21" w16cid:durableId="426536446">
    <w:abstractNumId w:val="15"/>
  </w:num>
  <w:num w:numId="22" w16cid:durableId="1913539485">
    <w:abstractNumId w:val="44"/>
  </w:num>
  <w:num w:numId="23" w16cid:durableId="1847402591">
    <w:abstractNumId w:val="18"/>
  </w:num>
  <w:num w:numId="24" w16cid:durableId="88046674">
    <w:abstractNumId w:val="7"/>
  </w:num>
  <w:num w:numId="25" w16cid:durableId="200750093">
    <w:abstractNumId w:val="6"/>
  </w:num>
  <w:num w:numId="26" w16cid:durableId="1469474785">
    <w:abstractNumId w:val="13"/>
  </w:num>
  <w:num w:numId="27" w16cid:durableId="864631172">
    <w:abstractNumId w:val="20"/>
  </w:num>
  <w:num w:numId="28" w16cid:durableId="2112964773">
    <w:abstractNumId w:val="0"/>
  </w:num>
  <w:num w:numId="29" w16cid:durableId="1434324412">
    <w:abstractNumId w:val="12"/>
  </w:num>
  <w:num w:numId="30" w16cid:durableId="2141417349">
    <w:abstractNumId w:val="29"/>
  </w:num>
  <w:num w:numId="31" w16cid:durableId="1076048167">
    <w:abstractNumId w:val="32"/>
  </w:num>
  <w:num w:numId="32" w16cid:durableId="2046713577">
    <w:abstractNumId w:val="14"/>
  </w:num>
  <w:num w:numId="33" w16cid:durableId="1320842114">
    <w:abstractNumId w:val="41"/>
  </w:num>
  <w:num w:numId="34" w16cid:durableId="115100701">
    <w:abstractNumId w:val="4"/>
  </w:num>
  <w:num w:numId="35" w16cid:durableId="1859659095">
    <w:abstractNumId w:val="43"/>
  </w:num>
  <w:num w:numId="36" w16cid:durableId="1479297177">
    <w:abstractNumId w:val="27"/>
  </w:num>
  <w:num w:numId="37" w16cid:durableId="1510681815">
    <w:abstractNumId w:val="30"/>
  </w:num>
  <w:num w:numId="38" w16cid:durableId="441457171">
    <w:abstractNumId w:val="1"/>
  </w:num>
  <w:num w:numId="39" w16cid:durableId="896820609">
    <w:abstractNumId w:val="42"/>
  </w:num>
  <w:num w:numId="40" w16cid:durableId="16172503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16421043">
    <w:abstractNumId w:val="19"/>
  </w:num>
  <w:num w:numId="42" w16cid:durableId="20086333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19457418">
    <w:abstractNumId w:val="3"/>
  </w:num>
  <w:num w:numId="44" w16cid:durableId="1413089831">
    <w:abstractNumId w:val="9"/>
  </w:num>
  <w:num w:numId="45" w16cid:durableId="817308299">
    <w:abstractNumId w:val="24"/>
  </w:num>
  <w:num w:numId="46" w16cid:durableId="1711419441">
    <w:abstractNumId w:val="21"/>
  </w:num>
  <w:num w:numId="47" w16cid:durableId="20656431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41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11"/>
    <w:rsid w:val="000021D1"/>
    <w:rsid w:val="000057D9"/>
    <w:rsid w:val="00007A77"/>
    <w:rsid w:val="00011952"/>
    <w:rsid w:val="0001286C"/>
    <w:rsid w:val="00013651"/>
    <w:rsid w:val="000143E9"/>
    <w:rsid w:val="0001445F"/>
    <w:rsid w:val="00017B4E"/>
    <w:rsid w:val="00023AE1"/>
    <w:rsid w:val="000241C4"/>
    <w:rsid w:val="00024C68"/>
    <w:rsid w:val="000364E5"/>
    <w:rsid w:val="00036759"/>
    <w:rsid w:val="00047616"/>
    <w:rsid w:val="00052E91"/>
    <w:rsid w:val="00053B76"/>
    <w:rsid w:val="00057B5C"/>
    <w:rsid w:val="00060902"/>
    <w:rsid w:val="00064D2E"/>
    <w:rsid w:val="00066C43"/>
    <w:rsid w:val="00076903"/>
    <w:rsid w:val="00080010"/>
    <w:rsid w:val="00081AF9"/>
    <w:rsid w:val="000823CC"/>
    <w:rsid w:val="0009000A"/>
    <w:rsid w:val="00094D90"/>
    <w:rsid w:val="00095E0C"/>
    <w:rsid w:val="000A0D32"/>
    <w:rsid w:val="000A1010"/>
    <w:rsid w:val="000A7D1E"/>
    <w:rsid w:val="000B0E0C"/>
    <w:rsid w:val="000B508A"/>
    <w:rsid w:val="000B7011"/>
    <w:rsid w:val="000D12C8"/>
    <w:rsid w:val="000D13A9"/>
    <w:rsid w:val="000D7E0E"/>
    <w:rsid w:val="000D7F56"/>
    <w:rsid w:val="000E15BD"/>
    <w:rsid w:val="000E3C48"/>
    <w:rsid w:val="000F077B"/>
    <w:rsid w:val="000F6CEB"/>
    <w:rsid w:val="00100D42"/>
    <w:rsid w:val="00101B60"/>
    <w:rsid w:val="001024AB"/>
    <w:rsid w:val="00103091"/>
    <w:rsid w:val="0010438F"/>
    <w:rsid w:val="001069B1"/>
    <w:rsid w:val="00115B52"/>
    <w:rsid w:val="00117116"/>
    <w:rsid w:val="00117AEF"/>
    <w:rsid w:val="00120BF1"/>
    <w:rsid w:val="00124CAC"/>
    <w:rsid w:val="00127ABF"/>
    <w:rsid w:val="001309CD"/>
    <w:rsid w:val="0013275C"/>
    <w:rsid w:val="00133B06"/>
    <w:rsid w:val="001409E3"/>
    <w:rsid w:val="001456A9"/>
    <w:rsid w:val="001473C1"/>
    <w:rsid w:val="001547D4"/>
    <w:rsid w:val="00154C45"/>
    <w:rsid w:val="001554A5"/>
    <w:rsid w:val="00157AC5"/>
    <w:rsid w:val="00162BE8"/>
    <w:rsid w:val="0016416E"/>
    <w:rsid w:val="0016434C"/>
    <w:rsid w:val="001644C5"/>
    <w:rsid w:val="00164506"/>
    <w:rsid w:val="00165913"/>
    <w:rsid w:val="00172D22"/>
    <w:rsid w:val="00185C7F"/>
    <w:rsid w:val="001918FE"/>
    <w:rsid w:val="00192011"/>
    <w:rsid w:val="0019329D"/>
    <w:rsid w:val="001A34AA"/>
    <w:rsid w:val="001A53E8"/>
    <w:rsid w:val="001A5718"/>
    <w:rsid w:val="001B271F"/>
    <w:rsid w:val="001B2CA2"/>
    <w:rsid w:val="001B451C"/>
    <w:rsid w:val="001B4522"/>
    <w:rsid w:val="001B6351"/>
    <w:rsid w:val="001B6369"/>
    <w:rsid w:val="001C46F9"/>
    <w:rsid w:val="001C4A9A"/>
    <w:rsid w:val="001C6418"/>
    <w:rsid w:val="001D15CD"/>
    <w:rsid w:val="001D18B0"/>
    <w:rsid w:val="001D7C68"/>
    <w:rsid w:val="001E1A9E"/>
    <w:rsid w:val="001E69A0"/>
    <w:rsid w:val="001E6BD6"/>
    <w:rsid w:val="001F1A6F"/>
    <w:rsid w:val="001F4C46"/>
    <w:rsid w:val="002048E2"/>
    <w:rsid w:val="002074E2"/>
    <w:rsid w:val="00207AE6"/>
    <w:rsid w:val="002114AC"/>
    <w:rsid w:val="00234A45"/>
    <w:rsid w:val="00236652"/>
    <w:rsid w:val="00236D5C"/>
    <w:rsid w:val="00240027"/>
    <w:rsid w:val="00240666"/>
    <w:rsid w:val="002429A3"/>
    <w:rsid w:val="00243F9A"/>
    <w:rsid w:val="0024502F"/>
    <w:rsid w:val="0024507E"/>
    <w:rsid w:val="00245469"/>
    <w:rsid w:val="00247901"/>
    <w:rsid w:val="002507EA"/>
    <w:rsid w:val="00250F4C"/>
    <w:rsid w:val="00251315"/>
    <w:rsid w:val="00251494"/>
    <w:rsid w:val="00256A76"/>
    <w:rsid w:val="00262361"/>
    <w:rsid w:val="00264C78"/>
    <w:rsid w:val="002664BA"/>
    <w:rsid w:val="00274128"/>
    <w:rsid w:val="0027477E"/>
    <w:rsid w:val="00275B01"/>
    <w:rsid w:val="002827E6"/>
    <w:rsid w:val="00282E1B"/>
    <w:rsid w:val="00286745"/>
    <w:rsid w:val="00291593"/>
    <w:rsid w:val="002964B7"/>
    <w:rsid w:val="002A100C"/>
    <w:rsid w:val="002A301B"/>
    <w:rsid w:val="002A43C0"/>
    <w:rsid w:val="002A6EED"/>
    <w:rsid w:val="002B4542"/>
    <w:rsid w:val="002C00FB"/>
    <w:rsid w:val="002C1553"/>
    <w:rsid w:val="002C66AE"/>
    <w:rsid w:val="002C71B7"/>
    <w:rsid w:val="002D1490"/>
    <w:rsid w:val="002D3040"/>
    <w:rsid w:val="002E23A5"/>
    <w:rsid w:val="002F0829"/>
    <w:rsid w:val="002F08F5"/>
    <w:rsid w:val="002F74D8"/>
    <w:rsid w:val="002F7E12"/>
    <w:rsid w:val="002F7E32"/>
    <w:rsid w:val="00304789"/>
    <w:rsid w:val="0030780E"/>
    <w:rsid w:val="0031374B"/>
    <w:rsid w:val="00315131"/>
    <w:rsid w:val="00326CEB"/>
    <w:rsid w:val="00327AB9"/>
    <w:rsid w:val="003309E6"/>
    <w:rsid w:val="0033328A"/>
    <w:rsid w:val="003336EF"/>
    <w:rsid w:val="003346A6"/>
    <w:rsid w:val="00352C30"/>
    <w:rsid w:val="00354EA8"/>
    <w:rsid w:val="00356B80"/>
    <w:rsid w:val="00360078"/>
    <w:rsid w:val="00361069"/>
    <w:rsid w:val="00363071"/>
    <w:rsid w:val="003632CD"/>
    <w:rsid w:val="003710E9"/>
    <w:rsid w:val="00371275"/>
    <w:rsid w:val="00373C8E"/>
    <w:rsid w:val="00376BF8"/>
    <w:rsid w:val="00376E29"/>
    <w:rsid w:val="003857E1"/>
    <w:rsid w:val="00387F26"/>
    <w:rsid w:val="00392D3B"/>
    <w:rsid w:val="00393D7B"/>
    <w:rsid w:val="00394C07"/>
    <w:rsid w:val="00397C3B"/>
    <w:rsid w:val="003A16DD"/>
    <w:rsid w:val="003A5721"/>
    <w:rsid w:val="003B5C76"/>
    <w:rsid w:val="003B6CC1"/>
    <w:rsid w:val="003C0F09"/>
    <w:rsid w:val="003C0F85"/>
    <w:rsid w:val="003C1060"/>
    <w:rsid w:val="003C14DF"/>
    <w:rsid w:val="003C309E"/>
    <w:rsid w:val="003C3E7B"/>
    <w:rsid w:val="003C6942"/>
    <w:rsid w:val="003D31B3"/>
    <w:rsid w:val="003D4008"/>
    <w:rsid w:val="003E1342"/>
    <w:rsid w:val="003E5991"/>
    <w:rsid w:val="003F3DE0"/>
    <w:rsid w:val="003F4244"/>
    <w:rsid w:val="003F7A15"/>
    <w:rsid w:val="00400093"/>
    <w:rsid w:val="00404D6D"/>
    <w:rsid w:val="00412246"/>
    <w:rsid w:val="00414DCC"/>
    <w:rsid w:val="00415F54"/>
    <w:rsid w:val="00417FBF"/>
    <w:rsid w:val="00421226"/>
    <w:rsid w:val="0042343E"/>
    <w:rsid w:val="004352F4"/>
    <w:rsid w:val="00445ECA"/>
    <w:rsid w:val="004469D4"/>
    <w:rsid w:val="00450F64"/>
    <w:rsid w:val="0045447C"/>
    <w:rsid w:val="00454512"/>
    <w:rsid w:val="0045519B"/>
    <w:rsid w:val="00455732"/>
    <w:rsid w:val="00456C5B"/>
    <w:rsid w:val="00472112"/>
    <w:rsid w:val="0047219A"/>
    <w:rsid w:val="00490868"/>
    <w:rsid w:val="00490CC7"/>
    <w:rsid w:val="0049258B"/>
    <w:rsid w:val="004949F5"/>
    <w:rsid w:val="00495C99"/>
    <w:rsid w:val="00496932"/>
    <w:rsid w:val="00497F3B"/>
    <w:rsid w:val="004A48EA"/>
    <w:rsid w:val="004B446E"/>
    <w:rsid w:val="004C2863"/>
    <w:rsid w:val="004C3326"/>
    <w:rsid w:val="004D1931"/>
    <w:rsid w:val="004E331B"/>
    <w:rsid w:val="004E5735"/>
    <w:rsid w:val="004E6E65"/>
    <w:rsid w:val="004F06D5"/>
    <w:rsid w:val="0051755E"/>
    <w:rsid w:val="00526CD4"/>
    <w:rsid w:val="005277B1"/>
    <w:rsid w:val="005416D1"/>
    <w:rsid w:val="00552BB2"/>
    <w:rsid w:val="0055303A"/>
    <w:rsid w:val="005541D1"/>
    <w:rsid w:val="005545D1"/>
    <w:rsid w:val="00554E0E"/>
    <w:rsid w:val="00555905"/>
    <w:rsid w:val="005620A1"/>
    <w:rsid w:val="0056458F"/>
    <w:rsid w:val="0057041D"/>
    <w:rsid w:val="00580F41"/>
    <w:rsid w:val="0058221E"/>
    <w:rsid w:val="00582FC2"/>
    <w:rsid w:val="0059046A"/>
    <w:rsid w:val="005935F0"/>
    <w:rsid w:val="00594C7D"/>
    <w:rsid w:val="005952D2"/>
    <w:rsid w:val="005975A3"/>
    <w:rsid w:val="005A03AD"/>
    <w:rsid w:val="005A204F"/>
    <w:rsid w:val="005A229C"/>
    <w:rsid w:val="005A7632"/>
    <w:rsid w:val="005B210A"/>
    <w:rsid w:val="005B25A7"/>
    <w:rsid w:val="005B2668"/>
    <w:rsid w:val="005B2EE9"/>
    <w:rsid w:val="005B6DF5"/>
    <w:rsid w:val="005C0F46"/>
    <w:rsid w:val="005C44A6"/>
    <w:rsid w:val="005C53F9"/>
    <w:rsid w:val="005C5D56"/>
    <w:rsid w:val="005D2068"/>
    <w:rsid w:val="005D3A03"/>
    <w:rsid w:val="005D3AB9"/>
    <w:rsid w:val="005D4157"/>
    <w:rsid w:val="005D7EE9"/>
    <w:rsid w:val="005E1338"/>
    <w:rsid w:val="005E332C"/>
    <w:rsid w:val="005E543D"/>
    <w:rsid w:val="005E59F9"/>
    <w:rsid w:val="005F3182"/>
    <w:rsid w:val="005F74A4"/>
    <w:rsid w:val="006010C6"/>
    <w:rsid w:val="00603069"/>
    <w:rsid w:val="00604C3E"/>
    <w:rsid w:val="00611FF7"/>
    <w:rsid w:val="00616249"/>
    <w:rsid w:val="00616E7D"/>
    <w:rsid w:val="00622500"/>
    <w:rsid w:val="0063002E"/>
    <w:rsid w:val="0063797D"/>
    <w:rsid w:val="0065169C"/>
    <w:rsid w:val="00653552"/>
    <w:rsid w:val="00654C07"/>
    <w:rsid w:val="00655D29"/>
    <w:rsid w:val="006565B0"/>
    <w:rsid w:val="00663C29"/>
    <w:rsid w:val="00675496"/>
    <w:rsid w:val="00683B7E"/>
    <w:rsid w:val="0068432B"/>
    <w:rsid w:val="00691381"/>
    <w:rsid w:val="00693881"/>
    <w:rsid w:val="006951E6"/>
    <w:rsid w:val="00697493"/>
    <w:rsid w:val="00697FCD"/>
    <w:rsid w:val="006A12FE"/>
    <w:rsid w:val="006A160B"/>
    <w:rsid w:val="006B0D0F"/>
    <w:rsid w:val="006B0E58"/>
    <w:rsid w:val="006B3479"/>
    <w:rsid w:val="006B3B0A"/>
    <w:rsid w:val="006B5DD8"/>
    <w:rsid w:val="006B5DDC"/>
    <w:rsid w:val="006C1616"/>
    <w:rsid w:val="006C328E"/>
    <w:rsid w:val="006C6709"/>
    <w:rsid w:val="006E0987"/>
    <w:rsid w:val="006E09C8"/>
    <w:rsid w:val="006F1231"/>
    <w:rsid w:val="006F5835"/>
    <w:rsid w:val="007118FC"/>
    <w:rsid w:val="00722221"/>
    <w:rsid w:val="00727B74"/>
    <w:rsid w:val="0073166A"/>
    <w:rsid w:val="0073260F"/>
    <w:rsid w:val="00732E79"/>
    <w:rsid w:val="00736FD0"/>
    <w:rsid w:val="00741E1B"/>
    <w:rsid w:val="007438B9"/>
    <w:rsid w:val="00751843"/>
    <w:rsid w:val="00754C12"/>
    <w:rsid w:val="00756B8D"/>
    <w:rsid w:val="007571DE"/>
    <w:rsid w:val="00757E6D"/>
    <w:rsid w:val="00764118"/>
    <w:rsid w:val="00764EF3"/>
    <w:rsid w:val="0077084F"/>
    <w:rsid w:val="007757C6"/>
    <w:rsid w:val="00782A35"/>
    <w:rsid w:val="00782FAC"/>
    <w:rsid w:val="00785460"/>
    <w:rsid w:val="00786D18"/>
    <w:rsid w:val="007A0C3B"/>
    <w:rsid w:val="007A101F"/>
    <w:rsid w:val="007A4962"/>
    <w:rsid w:val="007A73A8"/>
    <w:rsid w:val="007B308F"/>
    <w:rsid w:val="007B69ED"/>
    <w:rsid w:val="007B7C8C"/>
    <w:rsid w:val="007C5B22"/>
    <w:rsid w:val="007D036A"/>
    <w:rsid w:val="007D1A12"/>
    <w:rsid w:val="007D589C"/>
    <w:rsid w:val="007D6847"/>
    <w:rsid w:val="007D7BC4"/>
    <w:rsid w:val="007E2B0C"/>
    <w:rsid w:val="007E53F4"/>
    <w:rsid w:val="007F5AEF"/>
    <w:rsid w:val="0080512F"/>
    <w:rsid w:val="00815400"/>
    <w:rsid w:val="00816AEA"/>
    <w:rsid w:val="00823078"/>
    <w:rsid w:val="00831411"/>
    <w:rsid w:val="008319B8"/>
    <w:rsid w:val="00831E2A"/>
    <w:rsid w:val="00842B2C"/>
    <w:rsid w:val="00845A62"/>
    <w:rsid w:val="00846431"/>
    <w:rsid w:val="0085551C"/>
    <w:rsid w:val="008609D3"/>
    <w:rsid w:val="00861E89"/>
    <w:rsid w:val="00865594"/>
    <w:rsid w:val="00871A3C"/>
    <w:rsid w:val="00873898"/>
    <w:rsid w:val="008A01E7"/>
    <w:rsid w:val="008A36F8"/>
    <w:rsid w:val="008A566D"/>
    <w:rsid w:val="008A6AF9"/>
    <w:rsid w:val="008B2D5E"/>
    <w:rsid w:val="008B5BD1"/>
    <w:rsid w:val="008D3A25"/>
    <w:rsid w:val="008E0848"/>
    <w:rsid w:val="008E0B5D"/>
    <w:rsid w:val="008F3551"/>
    <w:rsid w:val="008F3767"/>
    <w:rsid w:val="008F683C"/>
    <w:rsid w:val="00900659"/>
    <w:rsid w:val="00900F2D"/>
    <w:rsid w:val="00902F20"/>
    <w:rsid w:val="00905EC9"/>
    <w:rsid w:val="0091198E"/>
    <w:rsid w:val="00912D87"/>
    <w:rsid w:val="00912EB7"/>
    <w:rsid w:val="009200BE"/>
    <w:rsid w:val="009252E6"/>
    <w:rsid w:val="00925F24"/>
    <w:rsid w:val="009302CB"/>
    <w:rsid w:val="0093167A"/>
    <w:rsid w:val="00931762"/>
    <w:rsid w:val="00933B6A"/>
    <w:rsid w:val="0094224B"/>
    <w:rsid w:val="009447FD"/>
    <w:rsid w:val="00946D63"/>
    <w:rsid w:val="00952643"/>
    <w:rsid w:val="00952F70"/>
    <w:rsid w:val="00955915"/>
    <w:rsid w:val="0095753B"/>
    <w:rsid w:val="00960326"/>
    <w:rsid w:val="00964416"/>
    <w:rsid w:val="009662A0"/>
    <w:rsid w:val="00976795"/>
    <w:rsid w:val="0097683D"/>
    <w:rsid w:val="00977260"/>
    <w:rsid w:val="00984BB9"/>
    <w:rsid w:val="00985239"/>
    <w:rsid w:val="00985321"/>
    <w:rsid w:val="0099134F"/>
    <w:rsid w:val="0099219E"/>
    <w:rsid w:val="00993A38"/>
    <w:rsid w:val="0099692C"/>
    <w:rsid w:val="009A187E"/>
    <w:rsid w:val="009A3875"/>
    <w:rsid w:val="009A46C3"/>
    <w:rsid w:val="009A5DF2"/>
    <w:rsid w:val="009B225B"/>
    <w:rsid w:val="009B2347"/>
    <w:rsid w:val="009B3387"/>
    <w:rsid w:val="009B3C41"/>
    <w:rsid w:val="009B5408"/>
    <w:rsid w:val="009C1C22"/>
    <w:rsid w:val="009C7438"/>
    <w:rsid w:val="009D336A"/>
    <w:rsid w:val="009E04D2"/>
    <w:rsid w:val="009E2047"/>
    <w:rsid w:val="009E24E6"/>
    <w:rsid w:val="009E3A46"/>
    <w:rsid w:val="009E4A2D"/>
    <w:rsid w:val="009E5766"/>
    <w:rsid w:val="009E678A"/>
    <w:rsid w:val="009F00E9"/>
    <w:rsid w:val="009F0843"/>
    <w:rsid w:val="009F159D"/>
    <w:rsid w:val="009F3259"/>
    <w:rsid w:val="009F4CBB"/>
    <w:rsid w:val="00A043A5"/>
    <w:rsid w:val="00A05270"/>
    <w:rsid w:val="00A0656C"/>
    <w:rsid w:val="00A22940"/>
    <w:rsid w:val="00A272D6"/>
    <w:rsid w:val="00A32C2D"/>
    <w:rsid w:val="00A4559B"/>
    <w:rsid w:val="00A61937"/>
    <w:rsid w:val="00A633C0"/>
    <w:rsid w:val="00A66712"/>
    <w:rsid w:val="00A81F8A"/>
    <w:rsid w:val="00A86CA0"/>
    <w:rsid w:val="00A91D77"/>
    <w:rsid w:val="00A92081"/>
    <w:rsid w:val="00AA0E85"/>
    <w:rsid w:val="00AA0ECB"/>
    <w:rsid w:val="00AA5D6C"/>
    <w:rsid w:val="00AB012B"/>
    <w:rsid w:val="00AB4E29"/>
    <w:rsid w:val="00AB7BE4"/>
    <w:rsid w:val="00AC2DFC"/>
    <w:rsid w:val="00AC35F0"/>
    <w:rsid w:val="00AC75AB"/>
    <w:rsid w:val="00AD00EA"/>
    <w:rsid w:val="00AD58B5"/>
    <w:rsid w:val="00AD645E"/>
    <w:rsid w:val="00AE297D"/>
    <w:rsid w:val="00AE393A"/>
    <w:rsid w:val="00AE6B37"/>
    <w:rsid w:val="00AF3234"/>
    <w:rsid w:val="00AF64CF"/>
    <w:rsid w:val="00B0584A"/>
    <w:rsid w:val="00B059A7"/>
    <w:rsid w:val="00B07B32"/>
    <w:rsid w:val="00B1099D"/>
    <w:rsid w:val="00B20B8D"/>
    <w:rsid w:val="00B219A1"/>
    <w:rsid w:val="00B23433"/>
    <w:rsid w:val="00B23666"/>
    <w:rsid w:val="00B2492D"/>
    <w:rsid w:val="00B26934"/>
    <w:rsid w:val="00B3675C"/>
    <w:rsid w:val="00B376EC"/>
    <w:rsid w:val="00B462FC"/>
    <w:rsid w:val="00B5104D"/>
    <w:rsid w:val="00B51144"/>
    <w:rsid w:val="00B64FC2"/>
    <w:rsid w:val="00B67594"/>
    <w:rsid w:val="00B700B4"/>
    <w:rsid w:val="00B71A4C"/>
    <w:rsid w:val="00B77AE1"/>
    <w:rsid w:val="00B8097B"/>
    <w:rsid w:val="00B84C8E"/>
    <w:rsid w:val="00BA2E4A"/>
    <w:rsid w:val="00BA661D"/>
    <w:rsid w:val="00BB5DA7"/>
    <w:rsid w:val="00BB6458"/>
    <w:rsid w:val="00BC14A5"/>
    <w:rsid w:val="00BC408C"/>
    <w:rsid w:val="00BC4E45"/>
    <w:rsid w:val="00BD2914"/>
    <w:rsid w:val="00BD4605"/>
    <w:rsid w:val="00BE23A3"/>
    <w:rsid w:val="00BE3EA2"/>
    <w:rsid w:val="00BE5002"/>
    <w:rsid w:val="00BE5D17"/>
    <w:rsid w:val="00BF4431"/>
    <w:rsid w:val="00C0387A"/>
    <w:rsid w:val="00C177FA"/>
    <w:rsid w:val="00C20244"/>
    <w:rsid w:val="00C20FBE"/>
    <w:rsid w:val="00C26670"/>
    <w:rsid w:val="00C27910"/>
    <w:rsid w:val="00C30D06"/>
    <w:rsid w:val="00C31BEA"/>
    <w:rsid w:val="00C35AE3"/>
    <w:rsid w:val="00C40327"/>
    <w:rsid w:val="00C41A2C"/>
    <w:rsid w:val="00C43AD1"/>
    <w:rsid w:val="00C52C4E"/>
    <w:rsid w:val="00C54392"/>
    <w:rsid w:val="00C70AC6"/>
    <w:rsid w:val="00C715A4"/>
    <w:rsid w:val="00C71945"/>
    <w:rsid w:val="00C80092"/>
    <w:rsid w:val="00C806EA"/>
    <w:rsid w:val="00C92053"/>
    <w:rsid w:val="00C93F81"/>
    <w:rsid w:val="00C944E7"/>
    <w:rsid w:val="00C948C0"/>
    <w:rsid w:val="00CA0027"/>
    <w:rsid w:val="00CA28EE"/>
    <w:rsid w:val="00CA4ADF"/>
    <w:rsid w:val="00CA592F"/>
    <w:rsid w:val="00CA6B65"/>
    <w:rsid w:val="00CB12E9"/>
    <w:rsid w:val="00CB465B"/>
    <w:rsid w:val="00CB6606"/>
    <w:rsid w:val="00CC0754"/>
    <w:rsid w:val="00CC4E2F"/>
    <w:rsid w:val="00CD0A7B"/>
    <w:rsid w:val="00CD2736"/>
    <w:rsid w:val="00CD69E5"/>
    <w:rsid w:val="00CE098B"/>
    <w:rsid w:val="00CE382C"/>
    <w:rsid w:val="00CE4120"/>
    <w:rsid w:val="00D02EDA"/>
    <w:rsid w:val="00D07976"/>
    <w:rsid w:val="00D11F28"/>
    <w:rsid w:val="00D14625"/>
    <w:rsid w:val="00D17E88"/>
    <w:rsid w:val="00D30E0E"/>
    <w:rsid w:val="00D32E59"/>
    <w:rsid w:val="00D37208"/>
    <w:rsid w:val="00D40130"/>
    <w:rsid w:val="00D478DB"/>
    <w:rsid w:val="00D51647"/>
    <w:rsid w:val="00D60691"/>
    <w:rsid w:val="00D641EE"/>
    <w:rsid w:val="00D65341"/>
    <w:rsid w:val="00D71A20"/>
    <w:rsid w:val="00D72D52"/>
    <w:rsid w:val="00D74DCE"/>
    <w:rsid w:val="00D7527A"/>
    <w:rsid w:val="00D833C9"/>
    <w:rsid w:val="00D84A25"/>
    <w:rsid w:val="00D85BED"/>
    <w:rsid w:val="00D92AE8"/>
    <w:rsid w:val="00D941EF"/>
    <w:rsid w:val="00D94B63"/>
    <w:rsid w:val="00DA2089"/>
    <w:rsid w:val="00DA2CFB"/>
    <w:rsid w:val="00DA4D48"/>
    <w:rsid w:val="00DB053E"/>
    <w:rsid w:val="00DB5039"/>
    <w:rsid w:val="00DB52DE"/>
    <w:rsid w:val="00DC249C"/>
    <w:rsid w:val="00DC67D3"/>
    <w:rsid w:val="00DE4320"/>
    <w:rsid w:val="00DE5FB2"/>
    <w:rsid w:val="00DF49A5"/>
    <w:rsid w:val="00DF5AAB"/>
    <w:rsid w:val="00DF705F"/>
    <w:rsid w:val="00DF7DB0"/>
    <w:rsid w:val="00E019C8"/>
    <w:rsid w:val="00E03A29"/>
    <w:rsid w:val="00E05244"/>
    <w:rsid w:val="00E10FC7"/>
    <w:rsid w:val="00E11544"/>
    <w:rsid w:val="00E13138"/>
    <w:rsid w:val="00E14874"/>
    <w:rsid w:val="00E15426"/>
    <w:rsid w:val="00E2104D"/>
    <w:rsid w:val="00E23213"/>
    <w:rsid w:val="00E25C6D"/>
    <w:rsid w:val="00E32C0C"/>
    <w:rsid w:val="00E33BCE"/>
    <w:rsid w:val="00E4538F"/>
    <w:rsid w:val="00E50B43"/>
    <w:rsid w:val="00E51826"/>
    <w:rsid w:val="00E54DE2"/>
    <w:rsid w:val="00E56EF0"/>
    <w:rsid w:val="00E66E6A"/>
    <w:rsid w:val="00E725C0"/>
    <w:rsid w:val="00E742DB"/>
    <w:rsid w:val="00E745FA"/>
    <w:rsid w:val="00E75CDD"/>
    <w:rsid w:val="00E75E93"/>
    <w:rsid w:val="00E8044B"/>
    <w:rsid w:val="00E8048B"/>
    <w:rsid w:val="00E84C32"/>
    <w:rsid w:val="00E86F17"/>
    <w:rsid w:val="00E91279"/>
    <w:rsid w:val="00E92489"/>
    <w:rsid w:val="00E928E7"/>
    <w:rsid w:val="00E93062"/>
    <w:rsid w:val="00E93F28"/>
    <w:rsid w:val="00E94643"/>
    <w:rsid w:val="00EA65B0"/>
    <w:rsid w:val="00EA6F0F"/>
    <w:rsid w:val="00EB0D15"/>
    <w:rsid w:val="00EB22C0"/>
    <w:rsid w:val="00EC2961"/>
    <w:rsid w:val="00EC5059"/>
    <w:rsid w:val="00EC7E28"/>
    <w:rsid w:val="00EE08F8"/>
    <w:rsid w:val="00EF62B8"/>
    <w:rsid w:val="00F0635A"/>
    <w:rsid w:val="00F131D3"/>
    <w:rsid w:val="00F14E63"/>
    <w:rsid w:val="00F2632F"/>
    <w:rsid w:val="00F34334"/>
    <w:rsid w:val="00F4495E"/>
    <w:rsid w:val="00F57F55"/>
    <w:rsid w:val="00F6311A"/>
    <w:rsid w:val="00F63D70"/>
    <w:rsid w:val="00F66BA8"/>
    <w:rsid w:val="00F73F6A"/>
    <w:rsid w:val="00F770DC"/>
    <w:rsid w:val="00F838EF"/>
    <w:rsid w:val="00F84C87"/>
    <w:rsid w:val="00F90D6B"/>
    <w:rsid w:val="00F9419F"/>
    <w:rsid w:val="00FA7A14"/>
    <w:rsid w:val="00FB0DE5"/>
    <w:rsid w:val="00FB1242"/>
    <w:rsid w:val="00FB5E74"/>
    <w:rsid w:val="00FC3AC6"/>
    <w:rsid w:val="00FC6660"/>
    <w:rsid w:val="00FD01D7"/>
    <w:rsid w:val="00FD4853"/>
    <w:rsid w:val="00FD6A4D"/>
    <w:rsid w:val="00FD7302"/>
    <w:rsid w:val="00FE6CC4"/>
    <w:rsid w:val="00FF3067"/>
    <w:rsid w:val="00FF6220"/>
    <w:rsid w:val="00FF7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577596"/>
  <w15:docId w15:val="{9A778F2B-51EF-4A29-AB60-F88D42174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4A2D"/>
    <w:rPr>
      <w:sz w:val="26"/>
      <w:szCs w:val="28"/>
      <w:lang w:eastAsia="en-US"/>
    </w:rPr>
  </w:style>
  <w:style w:type="paragraph" w:styleId="Heading1">
    <w:name w:val="heading 1"/>
    <w:basedOn w:val="Normal"/>
    <w:next w:val="Normal"/>
    <w:qFormat/>
    <w:rsid w:val="009E4A2D"/>
    <w:pPr>
      <w:keepNext/>
      <w:jc w:val="center"/>
      <w:outlineLvl w:val="0"/>
    </w:pPr>
    <w:rPr>
      <w:b/>
      <w:bCs/>
      <w:spacing w:val="100"/>
      <w:sz w:val="40"/>
      <w:szCs w:val="40"/>
    </w:rPr>
  </w:style>
  <w:style w:type="paragraph" w:styleId="Heading2">
    <w:name w:val="heading 2"/>
    <w:basedOn w:val="Normal"/>
    <w:next w:val="Normal"/>
    <w:qFormat/>
    <w:rsid w:val="009E4A2D"/>
    <w:pPr>
      <w:keepNext/>
      <w:jc w:val="center"/>
      <w:outlineLvl w:val="1"/>
    </w:pPr>
    <w:rPr>
      <w:spacing w:val="1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E4A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E4A2D"/>
    <w:pPr>
      <w:tabs>
        <w:tab w:val="center" w:pos="4320"/>
        <w:tab w:val="right" w:pos="8640"/>
      </w:tabs>
    </w:pPr>
  </w:style>
  <w:style w:type="character" w:styleId="Hyperlink">
    <w:name w:val="Hyperlink"/>
    <w:rsid w:val="009E4A2D"/>
    <w:rPr>
      <w:color w:val="0000FF"/>
      <w:u w:val="single"/>
    </w:rPr>
  </w:style>
  <w:style w:type="character" w:styleId="FollowedHyperlink">
    <w:name w:val="FollowedHyperlink"/>
    <w:rsid w:val="009E4A2D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976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7683D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8B5BD1"/>
    <w:rPr>
      <w:sz w:val="26"/>
      <w:szCs w:val="28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469D4"/>
    <w:rPr>
      <w:sz w:val="26"/>
      <w:szCs w:val="28"/>
      <w:lang w:eastAsia="en-US"/>
    </w:rPr>
  </w:style>
  <w:style w:type="paragraph" w:styleId="PlainText">
    <w:name w:val="Plain Text"/>
    <w:basedOn w:val="Normal"/>
    <w:link w:val="PlainTextChar"/>
    <w:unhideWhenUsed/>
    <w:rsid w:val="004469D4"/>
    <w:rPr>
      <w:rFonts w:ascii="Courier New" w:hAnsi="Courier New"/>
      <w:sz w:val="20"/>
      <w:szCs w:val="20"/>
      <w:lang w:val="en-AU" w:eastAsia="lv-LV"/>
    </w:rPr>
  </w:style>
  <w:style w:type="character" w:customStyle="1" w:styleId="PlainTextChar">
    <w:name w:val="Plain Text Char"/>
    <w:basedOn w:val="DefaultParagraphFont"/>
    <w:link w:val="PlainText"/>
    <w:rsid w:val="004469D4"/>
    <w:rPr>
      <w:rFonts w:ascii="Courier New" w:hAnsi="Courier New"/>
      <w:lang w:val="en-AU"/>
    </w:rPr>
  </w:style>
  <w:style w:type="paragraph" w:styleId="BodyText2">
    <w:name w:val="Body Text 2"/>
    <w:basedOn w:val="Normal"/>
    <w:link w:val="BodyText2Char"/>
    <w:semiHidden/>
    <w:rsid w:val="00B1099D"/>
    <w:rPr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B1099D"/>
    <w:rPr>
      <w:sz w:val="24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0F6CEB"/>
    <w:pPr>
      <w:ind w:left="720"/>
      <w:contextualSpacing/>
    </w:pPr>
  </w:style>
  <w:style w:type="paragraph" w:customStyle="1" w:styleId="Default">
    <w:name w:val="Default"/>
    <w:rsid w:val="00017B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9A46C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9A46C3"/>
    <w:rPr>
      <w:sz w:val="26"/>
      <w:szCs w:val="28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9A46C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9A46C3"/>
    <w:rPr>
      <w:sz w:val="26"/>
      <w:szCs w:val="28"/>
      <w:lang w:eastAsia="en-US"/>
    </w:rPr>
  </w:style>
  <w:style w:type="paragraph" w:customStyle="1" w:styleId="naisf">
    <w:name w:val="naisf"/>
    <w:basedOn w:val="Normal"/>
    <w:rsid w:val="00392D3B"/>
    <w:pPr>
      <w:spacing w:before="100" w:beforeAutospacing="1" w:after="100" w:afterAutospacing="1"/>
      <w:jc w:val="both"/>
    </w:pPr>
    <w:rPr>
      <w:sz w:val="24"/>
      <w:szCs w:val="24"/>
      <w:lang w:val="en-GB"/>
    </w:rPr>
  </w:style>
  <w:style w:type="paragraph" w:customStyle="1" w:styleId="tv213">
    <w:name w:val="tv213"/>
    <w:basedOn w:val="Normal"/>
    <w:rsid w:val="00392D3B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7B69ED"/>
    <w:rPr>
      <w:b/>
      <w:bCs/>
    </w:rPr>
  </w:style>
  <w:style w:type="paragraph" w:styleId="List2">
    <w:name w:val="List 2"/>
    <w:basedOn w:val="Normal"/>
    <w:rsid w:val="00736FD0"/>
    <w:pPr>
      <w:ind w:left="720" w:hanging="360"/>
    </w:pPr>
    <w:rPr>
      <w:sz w:val="20"/>
      <w:szCs w:val="20"/>
      <w:lang w:val="en-AU" w:eastAsia="lv-LV"/>
    </w:rPr>
  </w:style>
  <w:style w:type="paragraph" w:styleId="List">
    <w:name w:val="List"/>
    <w:basedOn w:val="Normal"/>
    <w:semiHidden/>
    <w:unhideWhenUsed/>
    <w:rsid w:val="000B7011"/>
    <w:pPr>
      <w:ind w:left="283" w:hanging="283"/>
      <w:contextualSpacing/>
    </w:pPr>
  </w:style>
  <w:style w:type="paragraph" w:customStyle="1" w:styleId="TableHead">
    <w:name w:val="Table Head"/>
    <w:basedOn w:val="Normal"/>
    <w:uiPriority w:val="99"/>
    <w:rsid w:val="00100D42"/>
    <w:pPr>
      <w:tabs>
        <w:tab w:val="left" w:pos="357"/>
        <w:tab w:val="left" w:pos="720"/>
        <w:tab w:val="left" w:pos="1077"/>
        <w:tab w:val="left" w:pos="1440"/>
      </w:tabs>
      <w:suppressAutoHyphens/>
      <w:spacing w:before="120" w:after="120"/>
      <w:ind w:firstLine="720"/>
      <w:jc w:val="center"/>
    </w:pPr>
    <w:rPr>
      <w:b/>
      <w:bCs/>
      <w:sz w:val="18"/>
      <w:szCs w:val="18"/>
      <w:lang w:eastAsia="lv-LV"/>
    </w:rPr>
  </w:style>
  <w:style w:type="paragraph" w:customStyle="1" w:styleId="TableText">
    <w:name w:val="Table Text"/>
    <w:basedOn w:val="Normal"/>
    <w:uiPriority w:val="99"/>
    <w:rsid w:val="00100D42"/>
    <w:pPr>
      <w:tabs>
        <w:tab w:val="left" w:pos="357"/>
        <w:tab w:val="left" w:pos="720"/>
        <w:tab w:val="left" w:pos="1077"/>
        <w:tab w:val="left" w:pos="1440"/>
      </w:tabs>
      <w:spacing w:before="60" w:after="60"/>
      <w:ind w:firstLine="720"/>
    </w:pPr>
    <w:rPr>
      <w:sz w:val="22"/>
      <w:szCs w:val="24"/>
      <w:lang w:eastAsia="lv-LV"/>
    </w:rPr>
  </w:style>
  <w:style w:type="paragraph" w:customStyle="1" w:styleId="Tabulasparaksts">
    <w:name w:val="Tabulas paraksts"/>
    <w:basedOn w:val="Normal"/>
    <w:uiPriority w:val="99"/>
    <w:rsid w:val="00100D42"/>
    <w:pPr>
      <w:tabs>
        <w:tab w:val="left" w:pos="7520"/>
      </w:tabs>
      <w:jc w:val="right"/>
    </w:pPr>
    <w:rPr>
      <w:i/>
      <w:iCs/>
      <w:sz w:val="22"/>
      <w:szCs w:val="24"/>
      <w:lang w:val="x-none" w:eastAsia="x-none"/>
    </w:rPr>
  </w:style>
  <w:style w:type="character" w:customStyle="1" w:styleId="TabulasvirsrakstsChar">
    <w:name w:val="Tabulas virsraksts Char"/>
    <w:link w:val="Tabulasvirsraksts"/>
    <w:uiPriority w:val="99"/>
    <w:locked/>
    <w:rsid w:val="00100D42"/>
    <w:rPr>
      <w:b/>
      <w:sz w:val="22"/>
      <w:szCs w:val="22"/>
      <w:lang w:val="x-none" w:eastAsia="x-none"/>
    </w:rPr>
  </w:style>
  <w:style w:type="paragraph" w:customStyle="1" w:styleId="Tabulasvirsraksts">
    <w:name w:val="Tabulas virsraksts"/>
    <w:basedOn w:val="Normal"/>
    <w:link w:val="TabulasvirsrakstsChar"/>
    <w:uiPriority w:val="99"/>
    <w:rsid w:val="00100D42"/>
    <w:pPr>
      <w:spacing w:after="120"/>
      <w:ind w:firstLine="720"/>
      <w:jc w:val="center"/>
    </w:pPr>
    <w:rPr>
      <w:b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arme@kuldiga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armesskola@kuldiga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rme@kuldiga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rmesskola@kuldiga.lv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eseO\Desktop\NOVADA%20VEIDOSANA\VEIDLAPAS_01_01_2010\PA&#352;VALDIBA_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36FF3-91A8-4AB2-8654-AF1BE9D8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PAŠVALDIBA_veidlapa.dotx</Template>
  <TotalTime>1</TotalTime>
  <Pages>3</Pages>
  <Words>4128</Words>
  <Characters>2353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Kuldigas pilsetas Dome</Company>
  <LinksUpToDate>false</LinksUpToDate>
  <CharactersWithSpaces>6469</CharactersWithSpaces>
  <SharedDoc>false</SharedDoc>
  <HLinks>
    <vt:vector size="6" baseType="variant">
      <vt:variant>
        <vt:i4>6291550</vt:i4>
      </vt:variant>
      <vt:variant>
        <vt:i4>0</vt:i4>
      </vt:variant>
      <vt:variant>
        <vt:i4>0</vt:i4>
      </vt:variant>
      <vt:variant>
        <vt:i4>5</vt:i4>
      </vt:variant>
      <vt:variant>
        <vt:lpwstr>mailto:varme@kuldiga.lv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Vārmes skola21-3</cp:lastModifiedBy>
  <cp:revision>2</cp:revision>
  <cp:lastPrinted>2023-05-29T08:24:00Z</cp:lastPrinted>
  <dcterms:created xsi:type="dcterms:W3CDTF">2023-05-29T08:25:00Z</dcterms:created>
  <dcterms:modified xsi:type="dcterms:W3CDTF">2023-05-29T08:25:00Z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31b1c95c3386ca3d5c16bd75f4de9890214eedddadd7799abe1bc66fbf4cfb10</vt:lpwstr>
  </property>
</Properties>
</file>